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F8A1B" w14:textId="77777777" w:rsidR="003F3EF6" w:rsidRPr="00CF1707" w:rsidRDefault="00B0399E" w:rsidP="00B0399E">
      <w:pPr>
        <w:overflowPunct w:val="0"/>
        <w:adjustRightInd w:val="0"/>
        <w:ind w:leftChars="-100" w:left="-269"/>
        <w:textAlignment w:val="baseline"/>
        <w:rPr>
          <w:rFonts w:ascii="ＭＳ 明朝"/>
          <w:spacing w:val="10"/>
          <w:kern w:val="0"/>
        </w:rPr>
      </w:pPr>
      <w:r w:rsidRPr="00CF1707">
        <w:rPr>
          <w:rFonts w:ascii="Times New Roman" w:hAnsi="Times New Roman" w:cs="ＭＳ 明朝" w:hint="eastAsia"/>
          <w:kern w:val="0"/>
        </w:rPr>
        <w:t>様式</w:t>
      </w:r>
      <w:r w:rsidR="003F3EF6" w:rsidRPr="00CF1707">
        <w:rPr>
          <w:rFonts w:ascii="Times New Roman" w:hAnsi="Times New Roman" w:cs="ＭＳ 明朝" w:hint="eastAsia"/>
          <w:kern w:val="0"/>
        </w:rPr>
        <w:t>第４号（第１</w:t>
      </w:r>
      <w:r w:rsidRPr="00CF1707">
        <w:rPr>
          <w:rFonts w:ascii="Times New Roman" w:hAnsi="Times New Roman" w:cs="ＭＳ 明朝" w:hint="eastAsia"/>
          <w:kern w:val="0"/>
        </w:rPr>
        <w:t>０</w:t>
      </w:r>
      <w:r w:rsidR="003F3EF6" w:rsidRPr="00CF1707">
        <w:rPr>
          <w:rFonts w:ascii="Times New Roman" w:hAnsi="Times New Roman" w:cs="ＭＳ 明朝" w:hint="eastAsia"/>
          <w:kern w:val="0"/>
        </w:rPr>
        <w:t>条関係）</w:t>
      </w:r>
    </w:p>
    <w:p w14:paraId="0B42040E" w14:textId="77777777" w:rsidR="003F3EF6" w:rsidRPr="00CF1707" w:rsidRDefault="003F3EF6" w:rsidP="004B42A5">
      <w:pPr>
        <w:overflowPunct w:val="0"/>
        <w:adjustRightInd w:val="0"/>
        <w:jc w:val="right"/>
        <w:textAlignment w:val="baseline"/>
        <w:rPr>
          <w:rFonts w:ascii="ＭＳ 明朝"/>
          <w:spacing w:val="10"/>
          <w:kern w:val="0"/>
        </w:rPr>
      </w:pPr>
      <w:r w:rsidRPr="00CF1707">
        <w:rPr>
          <w:rFonts w:ascii="Times New Roman" w:hAnsi="Times New Roman" w:cs="ＭＳ 明朝" w:hint="eastAsia"/>
          <w:kern w:val="0"/>
        </w:rPr>
        <w:t xml:space="preserve">　　年　　月　　日</w:t>
      </w:r>
    </w:p>
    <w:p w14:paraId="7EA2432E" w14:textId="77777777" w:rsidR="003F3EF6" w:rsidRPr="00CF1707" w:rsidRDefault="003F3EF6" w:rsidP="004B42A5">
      <w:pPr>
        <w:overflowPunct w:val="0"/>
        <w:adjustRightInd w:val="0"/>
        <w:textAlignment w:val="baseline"/>
        <w:rPr>
          <w:rFonts w:ascii="ＭＳ 明朝"/>
          <w:spacing w:val="10"/>
          <w:kern w:val="0"/>
        </w:rPr>
      </w:pPr>
    </w:p>
    <w:p w14:paraId="31F84176" w14:textId="77777777" w:rsidR="003F3EF6" w:rsidRPr="00CF1707" w:rsidRDefault="00B0399E" w:rsidP="004B42A5">
      <w:pPr>
        <w:overflowPunct w:val="0"/>
        <w:adjustRightInd w:val="0"/>
        <w:textAlignment w:val="baseline"/>
        <w:rPr>
          <w:rFonts w:ascii="ＭＳ 明朝"/>
          <w:spacing w:val="10"/>
          <w:kern w:val="0"/>
        </w:rPr>
      </w:pPr>
      <w:r w:rsidRPr="00CF1707">
        <w:rPr>
          <w:rFonts w:hAnsi="ＭＳ ゴシック" w:hint="eastAsia"/>
        </w:rPr>
        <w:t>（</w:t>
      </w:r>
      <w:r w:rsidR="00CC4CF7">
        <w:rPr>
          <w:rFonts w:hAnsi="ＭＳ ゴシック" w:hint="eastAsia"/>
        </w:rPr>
        <w:t>宛</w:t>
      </w:r>
      <w:r w:rsidRPr="00CF1707">
        <w:rPr>
          <w:rFonts w:hAnsi="ＭＳ ゴシック" w:hint="eastAsia"/>
        </w:rPr>
        <w:t>先）</w:t>
      </w:r>
      <w:r w:rsidR="003F3EF6" w:rsidRPr="00CF1707">
        <w:rPr>
          <w:rFonts w:hAnsi="ＭＳ ゴシック" w:hint="eastAsia"/>
        </w:rPr>
        <w:t>各務原市</w:t>
      </w:r>
      <w:r w:rsidR="003F3EF6" w:rsidRPr="00CF1707">
        <w:rPr>
          <w:rFonts w:ascii="Times New Roman" w:hAnsi="Times New Roman" w:cs="ＭＳ 明朝" w:hint="eastAsia"/>
          <w:kern w:val="0"/>
        </w:rPr>
        <w:t>長</w:t>
      </w:r>
    </w:p>
    <w:p w14:paraId="1BF40830" w14:textId="77777777" w:rsidR="003F3EF6" w:rsidRPr="00CF1707" w:rsidRDefault="003F3EF6" w:rsidP="004B42A5">
      <w:pPr>
        <w:overflowPunct w:val="0"/>
        <w:adjustRightInd w:val="0"/>
        <w:textAlignment w:val="baseline"/>
        <w:rPr>
          <w:rFonts w:ascii="ＭＳ 明朝"/>
          <w:spacing w:val="10"/>
          <w:kern w:val="0"/>
        </w:rPr>
      </w:pPr>
    </w:p>
    <w:p w14:paraId="7BEAD560" w14:textId="77777777" w:rsidR="003F3EF6" w:rsidRPr="00CF1707" w:rsidRDefault="003F3EF6" w:rsidP="00B0399E">
      <w:pPr>
        <w:overflowPunct w:val="0"/>
        <w:adjustRightInd w:val="0"/>
        <w:ind w:firstLineChars="1911" w:firstLine="5139"/>
        <w:textAlignment w:val="baseline"/>
        <w:rPr>
          <w:rFonts w:ascii="ＭＳ 明朝"/>
          <w:spacing w:val="10"/>
          <w:kern w:val="0"/>
        </w:rPr>
      </w:pPr>
      <w:r w:rsidRPr="00CF1707">
        <w:rPr>
          <w:rFonts w:ascii="Times New Roman" w:hAnsi="Times New Roman" w:cs="ＭＳ 明朝" w:hint="eastAsia"/>
          <w:kern w:val="0"/>
        </w:rPr>
        <w:t>所　在　地</w:t>
      </w:r>
    </w:p>
    <w:p w14:paraId="7B08D010" w14:textId="77777777" w:rsidR="003F3EF6" w:rsidRPr="00CF1707" w:rsidRDefault="003F3EF6" w:rsidP="00B0399E">
      <w:pPr>
        <w:overflowPunct w:val="0"/>
        <w:adjustRightInd w:val="0"/>
        <w:ind w:firstLineChars="1911" w:firstLine="5139"/>
        <w:textAlignment w:val="baseline"/>
        <w:rPr>
          <w:rFonts w:ascii="ＭＳ 明朝"/>
          <w:spacing w:val="10"/>
          <w:kern w:val="0"/>
        </w:rPr>
      </w:pPr>
      <w:r w:rsidRPr="00CF1707">
        <w:rPr>
          <w:rFonts w:ascii="Times New Roman" w:hAnsi="Times New Roman" w:cs="ＭＳ 明朝" w:hint="eastAsia"/>
          <w:kern w:val="0"/>
        </w:rPr>
        <w:t>名　　　称</w:t>
      </w:r>
    </w:p>
    <w:p w14:paraId="1C22F053" w14:textId="1F7BC52B" w:rsidR="003F3EF6" w:rsidRPr="00CF1707" w:rsidRDefault="00D010A6" w:rsidP="00B0399E">
      <w:pPr>
        <w:overflowPunct w:val="0"/>
        <w:adjustRightInd w:val="0"/>
        <w:ind w:firstLineChars="1911" w:firstLine="5139"/>
        <w:textAlignment w:val="baseline"/>
        <w:rPr>
          <w:rFonts w:ascii="ＭＳ 明朝"/>
          <w:spacing w:val="10"/>
          <w:kern w:val="0"/>
        </w:rPr>
      </w:pPr>
      <w:r w:rsidRPr="00CF1707">
        <w:rPr>
          <w:rFonts w:ascii="Times New Roman" w:hAnsi="Times New Roman" w:cs="ＭＳ 明朝" w:hint="eastAsia"/>
          <w:kern w:val="0"/>
        </w:rPr>
        <w:t>代表者</w:t>
      </w:r>
      <w:r w:rsidR="003F3EF6" w:rsidRPr="00CF1707">
        <w:rPr>
          <w:rFonts w:ascii="Times New Roman" w:hAnsi="Times New Roman" w:cs="ＭＳ 明朝" w:hint="eastAsia"/>
          <w:kern w:val="0"/>
        </w:rPr>
        <w:t xml:space="preserve">氏名　　　　　　　　　</w:t>
      </w:r>
    </w:p>
    <w:p w14:paraId="036A5308" w14:textId="77777777" w:rsidR="003F3EF6" w:rsidRPr="00CF1707" w:rsidRDefault="003F3EF6" w:rsidP="004B42A5">
      <w:pPr>
        <w:overflowPunct w:val="0"/>
        <w:adjustRightInd w:val="0"/>
        <w:textAlignment w:val="baseline"/>
        <w:rPr>
          <w:rFonts w:ascii="ＭＳ 明朝"/>
          <w:spacing w:val="10"/>
          <w:kern w:val="0"/>
        </w:rPr>
      </w:pPr>
    </w:p>
    <w:p w14:paraId="21001A32" w14:textId="77777777" w:rsidR="00B0399E" w:rsidRPr="00CF1707" w:rsidRDefault="00B0399E" w:rsidP="00FF6F92">
      <w:pPr>
        <w:overflowPunct w:val="0"/>
        <w:adjustRightInd w:val="0"/>
        <w:textAlignment w:val="baseline"/>
        <w:rPr>
          <w:rFonts w:hAnsi="ＭＳ ゴシック"/>
        </w:rPr>
      </w:pPr>
    </w:p>
    <w:p w14:paraId="1BF9C429" w14:textId="77777777" w:rsidR="003F3EF6" w:rsidRPr="00CF1707" w:rsidRDefault="003F3EF6" w:rsidP="004B42A5">
      <w:pPr>
        <w:overflowPunct w:val="0"/>
        <w:adjustRightInd w:val="0"/>
        <w:jc w:val="center"/>
        <w:textAlignment w:val="baseline"/>
        <w:rPr>
          <w:rFonts w:ascii="ＭＳ 明朝"/>
          <w:spacing w:val="10"/>
          <w:kern w:val="0"/>
        </w:rPr>
      </w:pPr>
      <w:r w:rsidRPr="00CF1707">
        <w:rPr>
          <w:rFonts w:hAnsi="ＭＳ ゴシック" w:hint="eastAsia"/>
        </w:rPr>
        <w:t>各務原市</w:t>
      </w:r>
      <w:r w:rsidRPr="00CF1707">
        <w:rPr>
          <w:rFonts w:ascii="Times New Roman" w:hAnsi="Times New Roman" w:cs="ＭＳ 明朝" w:hint="eastAsia"/>
          <w:spacing w:val="2"/>
          <w:kern w:val="0"/>
        </w:rPr>
        <w:t>民間建築物</w:t>
      </w:r>
      <w:r w:rsidR="00891622" w:rsidRPr="00CF1707">
        <w:rPr>
          <w:rFonts w:ascii="Times New Roman" w:hAnsi="Times New Roman" w:cs="ＭＳ 明朝" w:hint="eastAsia"/>
          <w:spacing w:val="2"/>
          <w:kern w:val="0"/>
        </w:rPr>
        <w:t>吹付け</w:t>
      </w:r>
      <w:r w:rsidRPr="00CF1707">
        <w:rPr>
          <w:rFonts w:ascii="Times New Roman" w:hAnsi="Times New Roman" w:cs="ＭＳ 明朝" w:hint="eastAsia"/>
          <w:spacing w:val="2"/>
          <w:kern w:val="0"/>
        </w:rPr>
        <w:t>アスベスト対策事業補助金変更交付申請書</w:t>
      </w:r>
    </w:p>
    <w:p w14:paraId="57E7241F" w14:textId="77777777" w:rsidR="003F3EF6" w:rsidRPr="00CF1707" w:rsidRDefault="003F3EF6" w:rsidP="004B42A5">
      <w:pPr>
        <w:overflowPunct w:val="0"/>
        <w:adjustRightInd w:val="0"/>
        <w:textAlignment w:val="baseline"/>
        <w:rPr>
          <w:rFonts w:ascii="ＭＳ 明朝"/>
          <w:spacing w:val="10"/>
          <w:kern w:val="0"/>
        </w:rPr>
      </w:pPr>
    </w:p>
    <w:p w14:paraId="5961A130" w14:textId="77777777" w:rsidR="00B0399E" w:rsidRPr="00CF1707" w:rsidRDefault="00B0399E" w:rsidP="004B42A5">
      <w:pPr>
        <w:overflowPunct w:val="0"/>
        <w:adjustRightInd w:val="0"/>
        <w:ind w:firstLine="1146"/>
        <w:textAlignment w:val="baseline"/>
        <w:rPr>
          <w:rFonts w:ascii="Times New Roman" w:hAnsi="Times New Roman" w:cs="ＭＳ 明朝"/>
          <w:kern w:val="0"/>
        </w:rPr>
      </w:pPr>
    </w:p>
    <w:p w14:paraId="117185CF" w14:textId="77777777" w:rsidR="003F3EF6" w:rsidRPr="00CF1707" w:rsidRDefault="003F3EF6" w:rsidP="004B42A5">
      <w:pPr>
        <w:overflowPunct w:val="0"/>
        <w:adjustRightInd w:val="0"/>
        <w:ind w:firstLine="1146"/>
        <w:textAlignment w:val="baseline"/>
        <w:rPr>
          <w:rFonts w:ascii="ＭＳ 明朝"/>
          <w:spacing w:val="10"/>
          <w:kern w:val="0"/>
        </w:rPr>
      </w:pPr>
      <w:r w:rsidRPr="00CF1707">
        <w:rPr>
          <w:rFonts w:ascii="Times New Roman" w:hAnsi="Times New Roman" w:cs="ＭＳ 明朝" w:hint="eastAsia"/>
          <w:kern w:val="0"/>
        </w:rPr>
        <w:t xml:space="preserve">　年　　月　　日付け</w:t>
      </w:r>
      <w:r w:rsidR="00BD3CF2">
        <w:rPr>
          <w:rFonts w:ascii="Times New Roman" w:hAnsi="Times New Roman" w:cs="ＭＳ 明朝" w:hint="eastAsia"/>
          <w:kern w:val="0"/>
        </w:rPr>
        <w:t xml:space="preserve">　　　</w:t>
      </w:r>
      <w:r w:rsidRPr="00CF1707">
        <w:rPr>
          <w:rFonts w:ascii="Times New Roman" w:hAnsi="Times New Roman" w:cs="ＭＳ 明朝" w:hint="eastAsia"/>
          <w:kern w:val="0"/>
        </w:rPr>
        <w:t>第　　　号で通知を受けた</w:t>
      </w:r>
      <w:r w:rsidRPr="00CF1707">
        <w:rPr>
          <w:rFonts w:ascii="Times New Roman" w:hAnsi="Times New Roman" w:cs="ＭＳ 明朝" w:hint="eastAsia"/>
          <w:spacing w:val="2"/>
          <w:kern w:val="0"/>
        </w:rPr>
        <w:t>民間建築物</w:t>
      </w:r>
      <w:r w:rsidR="00690E43" w:rsidRPr="00CF1707">
        <w:rPr>
          <w:rFonts w:ascii="Times New Roman" w:hAnsi="Times New Roman" w:cs="ＭＳ 明朝" w:hint="eastAsia"/>
          <w:spacing w:val="2"/>
          <w:kern w:val="0"/>
        </w:rPr>
        <w:t>吹付け</w:t>
      </w:r>
      <w:r w:rsidRPr="00CF1707">
        <w:rPr>
          <w:rFonts w:ascii="Times New Roman" w:hAnsi="Times New Roman" w:cs="ＭＳ 明朝" w:hint="eastAsia"/>
          <w:spacing w:val="2"/>
          <w:kern w:val="0"/>
        </w:rPr>
        <w:t>アスベスト対策</w:t>
      </w:r>
      <w:r w:rsidRPr="00CF1707">
        <w:rPr>
          <w:rFonts w:ascii="Times New Roman" w:hAnsi="Times New Roman" w:cs="ＭＳ 明朝" w:hint="eastAsia"/>
          <w:kern w:val="0"/>
        </w:rPr>
        <w:t>事業補助金交付</w:t>
      </w:r>
      <w:r w:rsidR="00640264">
        <w:rPr>
          <w:rFonts w:ascii="Times New Roman" w:hAnsi="Times New Roman" w:cs="ＭＳ 明朝" w:hint="eastAsia"/>
          <w:kern w:val="0"/>
        </w:rPr>
        <w:t>申請</w:t>
      </w:r>
      <w:r w:rsidRPr="00CF1707">
        <w:rPr>
          <w:rFonts w:ascii="Times New Roman" w:hAnsi="Times New Roman" w:cs="ＭＳ 明朝" w:hint="eastAsia"/>
          <w:kern w:val="0"/>
        </w:rPr>
        <w:t>額を変更したいので、次のとおり申請します。</w:t>
      </w:r>
    </w:p>
    <w:p w14:paraId="4B2701BB" w14:textId="77777777" w:rsidR="003F3EF6" w:rsidRPr="00640264" w:rsidRDefault="003F3EF6" w:rsidP="004B42A5">
      <w:pPr>
        <w:overflowPunct w:val="0"/>
        <w:adjustRightInd w:val="0"/>
        <w:textAlignment w:val="baseline"/>
        <w:rPr>
          <w:rFonts w:ascii="ＭＳ 明朝"/>
          <w:spacing w:val="10"/>
          <w:kern w:val="0"/>
        </w:rPr>
      </w:pPr>
    </w:p>
    <w:p w14:paraId="327A513B" w14:textId="77777777" w:rsidR="003F3EF6" w:rsidRPr="00CF1707" w:rsidRDefault="003F3EF6" w:rsidP="004B42A5">
      <w:pPr>
        <w:overflowPunct w:val="0"/>
        <w:adjustRightInd w:val="0"/>
        <w:textAlignment w:val="baseline"/>
        <w:rPr>
          <w:rFonts w:ascii="ＭＳ 明朝"/>
          <w:spacing w:val="10"/>
          <w:kern w:val="0"/>
        </w:rPr>
      </w:pPr>
    </w:p>
    <w:p w14:paraId="198B064C" w14:textId="77777777" w:rsidR="003F3EF6" w:rsidRPr="00CF1707" w:rsidRDefault="00210732" w:rsidP="004B42A5">
      <w:pPr>
        <w:overflowPunct w:val="0"/>
        <w:adjustRightInd w:val="0"/>
        <w:textAlignment w:val="baseline"/>
        <w:rPr>
          <w:rFonts w:ascii="ＭＳ 明朝"/>
          <w:spacing w:val="10"/>
          <w:kern w:val="0"/>
        </w:rPr>
      </w:pPr>
      <w:r w:rsidRPr="00CF1707">
        <w:rPr>
          <w:rFonts w:ascii="Times New Roman" w:hAnsi="Times New Roman" w:cs="ＭＳ 明朝" w:hint="eastAsia"/>
          <w:kern w:val="0"/>
        </w:rPr>
        <w:t xml:space="preserve">１　補助事業の名称　　</w:t>
      </w:r>
      <w:r w:rsidR="005E1DAC" w:rsidRPr="00CF1707">
        <w:rPr>
          <w:rFonts w:ascii="Times New Roman" w:hAnsi="Times New Roman" w:cs="ＭＳ 明朝" w:hint="eastAsia"/>
          <w:kern w:val="0"/>
        </w:rPr>
        <w:t>各務原市</w:t>
      </w:r>
      <w:r w:rsidR="003F3EF6" w:rsidRPr="00CF1707">
        <w:rPr>
          <w:rFonts w:ascii="ＭＳ 明朝" w:hAnsi="ＭＳ 明朝" w:hint="eastAsia"/>
        </w:rPr>
        <w:t>民間建築物</w:t>
      </w:r>
      <w:r w:rsidR="00891622" w:rsidRPr="00CF1707">
        <w:rPr>
          <w:rFonts w:ascii="Times New Roman" w:hAnsi="Times New Roman" w:cs="ＭＳ 明朝" w:hint="eastAsia"/>
          <w:spacing w:val="2"/>
          <w:kern w:val="0"/>
        </w:rPr>
        <w:t>吹付け</w:t>
      </w:r>
      <w:r w:rsidR="003F3EF6" w:rsidRPr="00CF1707">
        <w:rPr>
          <w:rFonts w:ascii="ＭＳ 明朝" w:hAnsi="ＭＳ 明朝" w:hint="eastAsia"/>
          <w:spacing w:val="9"/>
          <w:szCs w:val="24"/>
        </w:rPr>
        <w:t>アスベスト対策</w:t>
      </w:r>
      <w:r w:rsidR="003F3EF6" w:rsidRPr="00CF1707">
        <w:rPr>
          <w:rFonts w:ascii="ＭＳ 明朝" w:hAnsi="ＭＳ 明朝" w:hint="eastAsia"/>
        </w:rPr>
        <w:t>事業</w:t>
      </w:r>
    </w:p>
    <w:p w14:paraId="057D5E7D" w14:textId="77777777" w:rsidR="003F3EF6" w:rsidRPr="00CF1707" w:rsidRDefault="003F3EF6" w:rsidP="004B42A5">
      <w:pPr>
        <w:overflowPunct w:val="0"/>
        <w:adjustRightInd w:val="0"/>
        <w:textAlignment w:val="baseline"/>
        <w:rPr>
          <w:rFonts w:ascii="ＭＳ 明朝"/>
          <w:spacing w:val="10"/>
          <w:kern w:val="0"/>
        </w:rPr>
      </w:pPr>
    </w:p>
    <w:p w14:paraId="359EA2D3" w14:textId="77777777" w:rsidR="003F3EF6" w:rsidRPr="00CF1707" w:rsidRDefault="003F3EF6" w:rsidP="004B42A5">
      <w:pPr>
        <w:overflowPunct w:val="0"/>
        <w:adjustRightInd w:val="0"/>
        <w:textAlignment w:val="baseline"/>
        <w:rPr>
          <w:rFonts w:ascii="ＭＳ 明朝"/>
          <w:spacing w:val="10"/>
          <w:kern w:val="0"/>
        </w:rPr>
      </w:pPr>
      <w:r w:rsidRPr="00CF1707">
        <w:rPr>
          <w:rFonts w:ascii="Times New Roman" w:hAnsi="Times New Roman" w:cs="ＭＳ 明朝" w:hint="eastAsia"/>
          <w:kern w:val="0"/>
        </w:rPr>
        <w:t>２　変更を必要とする理由</w:t>
      </w:r>
    </w:p>
    <w:p w14:paraId="21D94216" w14:textId="77777777" w:rsidR="003F3EF6" w:rsidRPr="00CF1707" w:rsidRDefault="003F3EF6" w:rsidP="004B42A5">
      <w:pPr>
        <w:overflowPunct w:val="0"/>
        <w:adjustRightInd w:val="0"/>
        <w:textAlignment w:val="baseline"/>
        <w:rPr>
          <w:rFonts w:ascii="ＭＳ 明朝"/>
          <w:spacing w:val="10"/>
          <w:kern w:val="0"/>
        </w:rPr>
      </w:pPr>
    </w:p>
    <w:p w14:paraId="26C8F9C5" w14:textId="77777777" w:rsidR="003F3EF6" w:rsidRPr="00CF1707" w:rsidRDefault="003F3EF6" w:rsidP="004B42A5">
      <w:pPr>
        <w:overflowPunct w:val="0"/>
        <w:adjustRightInd w:val="0"/>
        <w:textAlignment w:val="baseline"/>
        <w:rPr>
          <w:rFonts w:ascii="ＭＳ 明朝"/>
          <w:spacing w:val="10"/>
          <w:kern w:val="0"/>
        </w:rPr>
      </w:pPr>
      <w:r w:rsidRPr="00CF1707">
        <w:rPr>
          <w:rFonts w:ascii="Times New Roman" w:hAnsi="Times New Roman" w:cs="ＭＳ 明朝" w:hint="eastAsia"/>
          <w:kern w:val="0"/>
        </w:rPr>
        <w:t>３　補助事業の完了予定日　　　　　　　　　　　年　　月　　日</w:t>
      </w:r>
    </w:p>
    <w:p w14:paraId="0722C1C1" w14:textId="77777777" w:rsidR="003F3EF6" w:rsidRPr="00CF1707" w:rsidRDefault="003F3EF6" w:rsidP="004B42A5">
      <w:pPr>
        <w:overflowPunct w:val="0"/>
        <w:adjustRightInd w:val="0"/>
        <w:textAlignment w:val="baseline"/>
        <w:rPr>
          <w:rFonts w:ascii="ＭＳ 明朝"/>
          <w:spacing w:val="10"/>
          <w:kern w:val="0"/>
        </w:rPr>
      </w:pPr>
    </w:p>
    <w:p w14:paraId="5B6FABA7" w14:textId="77777777" w:rsidR="003F3EF6" w:rsidRPr="00CF1707" w:rsidRDefault="003F3EF6" w:rsidP="004B42A5">
      <w:pPr>
        <w:overflowPunct w:val="0"/>
        <w:adjustRightInd w:val="0"/>
        <w:textAlignment w:val="baseline"/>
        <w:rPr>
          <w:rFonts w:ascii="ＭＳ 明朝"/>
          <w:spacing w:val="10"/>
          <w:kern w:val="0"/>
        </w:rPr>
      </w:pPr>
      <w:r w:rsidRPr="00CF1707">
        <w:rPr>
          <w:rFonts w:ascii="Times New Roman" w:hAnsi="Times New Roman" w:cs="ＭＳ 明朝" w:hint="eastAsia"/>
          <w:kern w:val="0"/>
        </w:rPr>
        <w:t>４　補助金変更交付額</w:t>
      </w:r>
    </w:p>
    <w:p w14:paraId="66191BC1" w14:textId="77777777" w:rsidR="003F3EF6" w:rsidRPr="00CF1707" w:rsidRDefault="003F3EF6" w:rsidP="004B42A5">
      <w:pPr>
        <w:overflowPunct w:val="0"/>
        <w:adjustRightInd w:val="0"/>
        <w:textAlignment w:val="baseline"/>
        <w:rPr>
          <w:rFonts w:ascii="ＭＳ 明朝"/>
          <w:spacing w:val="10"/>
          <w:kern w:val="0"/>
        </w:rPr>
      </w:pPr>
    </w:p>
    <w:p w14:paraId="6C4A9F24" w14:textId="77777777" w:rsidR="003F3EF6" w:rsidRPr="00CF1707" w:rsidRDefault="003F3EF6" w:rsidP="004B42A5">
      <w:pPr>
        <w:overflowPunct w:val="0"/>
        <w:adjustRightInd w:val="0"/>
        <w:ind w:left="1150"/>
        <w:textAlignment w:val="baseline"/>
        <w:rPr>
          <w:rFonts w:ascii="ＭＳ 明朝"/>
          <w:spacing w:val="10"/>
          <w:kern w:val="0"/>
        </w:rPr>
      </w:pPr>
      <w:r w:rsidRPr="00CF1707">
        <w:rPr>
          <w:rFonts w:ascii="Times New Roman" w:hAnsi="Times New Roman" w:cs="ＭＳ 明朝" w:hint="eastAsia"/>
          <w:kern w:val="0"/>
        </w:rPr>
        <w:t>交付決定額</w:t>
      </w:r>
      <w:r w:rsidRPr="00CF1707">
        <w:rPr>
          <w:rFonts w:ascii="Times New Roman" w:hAnsi="Times New Roman"/>
          <w:kern w:val="0"/>
        </w:rPr>
        <w:t xml:space="preserve">                         </w:t>
      </w:r>
      <w:r w:rsidRPr="00CF1707">
        <w:rPr>
          <w:rFonts w:ascii="Times New Roman" w:hAnsi="Times New Roman" w:cs="ＭＳ 明朝" w:hint="eastAsia"/>
          <w:kern w:val="0"/>
        </w:rPr>
        <w:t>千円</w:t>
      </w:r>
    </w:p>
    <w:p w14:paraId="05C814BA" w14:textId="77777777" w:rsidR="003F3EF6" w:rsidRPr="00CF1707" w:rsidRDefault="003F3EF6" w:rsidP="004B42A5">
      <w:pPr>
        <w:overflowPunct w:val="0"/>
        <w:adjustRightInd w:val="0"/>
        <w:ind w:left="1150"/>
        <w:textAlignment w:val="baseline"/>
        <w:rPr>
          <w:rFonts w:ascii="ＭＳ 明朝"/>
          <w:spacing w:val="10"/>
          <w:kern w:val="0"/>
        </w:rPr>
      </w:pPr>
    </w:p>
    <w:p w14:paraId="67CFE5BB" w14:textId="77777777" w:rsidR="003F3EF6" w:rsidRPr="00CF1707" w:rsidRDefault="003F3EF6" w:rsidP="004B42A5">
      <w:pPr>
        <w:overflowPunct w:val="0"/>
        <w:adjustRightInd w:val="0"/>
        <w:ind w:left="1150"/>
        <w:textAlignment w:val="baseline"/>
        <w:rPr>
          <w:rFonts w:ascii="ＭＳ 明朝"/>
          <w:spacing w:val="10"/>
          <w:kern w:val="0"/>
        </w:rPr>
      </w:pPr>
      <w:r w:rsidRPr="00CF1707">
        <w:rPr>
          <w:rFonts w:ascii="Times New Roman" w:hAnsi="Times New Roman" w:cs="ＭＳ 明朝" w:hint="eastAsia"/>
          <w:kern w:val="0"/>
        </w:rPr>
        <w:t>変更交付申請額</w:t>
      </w:r>
      <w:r w:rsidRPr="00CF1707">
        <w:rPr>
          <w:rFonts w:ascii="Times New Roman" w:hAnsi="Times New Roman"/>
          <w:kern w:val="0"/>
        </w:rPr>
        <w:t xml:space="preserve">                     </w:t>
      </w:r>
      <w:r w:rsidR="00C53D91" w:rsidRPr="00C53D91">
        <w:rPr>
          <w:rFonts w:ascii="Times New Roman" w:hAnsi="Times New Roman" w:cs="ＭＳ 明朝" w:hint="eastAsia"/>
          <w:color w:val="FF0000"/>
          <w:kern w:val="0"/>
        </w:rPr>
        <w:t xml:space="preserve">　</w:t>
      </w:r>
      <w:r w:rsidRPr="00CC4CF7">
        <w:rPr>
          <w:rFonts w:ascii="Times New Roman" w:hAnsi="Times New Roman" w:cs="ＭＳ 明朝" w:hint="eastAsia"/>
          <w:kern w:val="0"/>
        </w:rPr>
        <w:t>円</w:t>
      </w:r>
    </w:p>
    <w:p w14:paraId="2DAD1FAF" w14:textId="77777777" w:rsidR="003F3EF6" w:rsidRPr="00CF1707" w:rsidRDefault="003F3EF6" w:rsidP="004B42A5">
      <w:pPr>
        <w:overflowPunct w:val="0"/>
        <w:adjustRightInd w:val="0"/>
        <w:ind w:left="1150"/>
        <w:textAlignment w:val="baseline"/>
        <w:rPr>
          <w:rFonts w:ascii="ＭＳ 明朝"/>
          <w:spacing w:val="10"/>
          <w:kern w:val="0"/>
        </w:rPr>
      </w:pPr>
    </w:p>
    <w:p w14:paraId="65A553DD" w14:textId="77777777" w:rsidR="003F3EF6" w:rsidRPr="00CF1707" w:rsidRDefault="003F3EF6" w:rsidP="004B42A5">
      <w:pPr>
        <w:overflowPunct w:val="0"/>
        <w:adjustRightInd w:val="0"/>
        <w:ind w:left="1150"/>
        <w:textAlignment w:val="baseline"/>
        <w:rPr>
          <w:rFonts w:ascii="ＭＳ 明朝"/>
          <w:spacing w:val="10"/>
          <w:kern w:val="0"/>
        </w:rPr>
      </w:pPr>
      <w:r w:rsidRPr="00CF1707">
        <w:rPr>
          <w:rFonts w:ascii="Times New Roman" w:hAnsi="Times New Roman" w:cs="ＭＳ 明朝" w:hint="eastAsia"/>
          <w:kern w:val="0"/>
        </w:rPr>
        <w:t>差引増減額</w:t>
      </w:r>
      <w:r w:rsidRPr="00CF1707">
        <w:rPr>
          <w:rFonts w:ascii="Times New Roman" w:hAnsi="Times New Roman"/>
          <w:kern w:val="0"/>
        </w:rPr>
        <w:t xml:space="preserve">                         </w:t>
      </w:r>
      <w:r w:rsidR="00C53D91">
        <w:rPr>
          <w:rFonts w:ascii="Times New Roman" w:hAnsi="Times New Roman" w:cs="ＭＳ 明朝" w:hint="eastAsia"/>
          <w:color w:val="FF0000"/>
          <w:kern w:val="0"/>
        </w:rPr>
        <w:t xml:space="preserve">　</w:t>
      </w:r>
      <w:r w:rsidRPr="00CC4CF7">
        <w:rPr>
          <w:rFonts w:ascii="Times New Roman" w:hAnsi="Times New Roman" w:cs="ＭＳ 明朝" w:hint="eastAsia"/>
          <w:kern w:val="0"/>
        </w:rPr>
        <w:t>円</w:t>
      </w:r>
    </w:p>
    <w:p w14:paraId="128F3694" w14:textId="77777777" w:rsidR="003F3EF6" w:rsidRPr="00CF1707" w:rsidRDefault="003F3EF6" w:rsidP="004B42A5">
      <w:pPr>
        <w:overflowPunct w:val="0"/>
        <w:adjustRightInd w:val="0"/>
        <w:ind w:left="1150"/>
        <w:textAlignment w:val="baseline"/>
        <w:rPr>
          <w:rFonts w:ascii="ＭＳ 明朝"/>
          <w:spacing w:val="10"/>
          <w:kern w:val="0"/>
        </w:rPr>
      </w:pPr>
    </w:p>
    <w:p w14:paraId="1B2D97D2" w14:textId="77777777" w:rsidR="003F3EF6" w:rsidRPr="00CF1707" w:rsidRDefault="003F3EF6" w:rsidP="004B42A5">
      <w:pPr>
        <w:overflowPunct w:val="0"/>
        <w:adjustRightInd w:val="0"/>
        <w:textAlignment w:val="baseline"/>
        <w:rPr>
          <w:rFonts w:ascii="ＭＳ 明朝"/>
          <w:spacing w:val="10"/>
          <w:kern w:val="0"/>
        </w:rPr>
      </w:pPr>
      <w:r w:rsidRPr="00CF1707">
        <w:rPr>
          <w:rFonts w:ascii="Times New Roman" w:hAnsi="Times New Roman" w:cs="ＭＳ 明朝" w:hint="eastAsia"/>
          <w:kern w:val="0"/>
        </w:rPr>
        <w:t>５　変更交付申請額の算出方法等</w:t>
      </w:r>
      <w:r w:rsidR="00BD1B37" w:rsidRPr="00CF1707">
        <w:rPr>
          <w:rFonts w:ascii="Times New Roman" w:hAnsi="Times New Roman" w:cs="ＭＳ 明朝" w:hint="eastAsia"/>
          <w:kern w:val="0"/>
        </w:rPr>
        <w:t>（注）</w:t>
      </w:r>
    </w:p>
    <w:p w14:paraId="3F2614C7" w14:textId="77777777" w:rsidR="003F3EF6" w:rsidRPr="00CF1707" w:rsidRDefault="003F3EF6" w:rsidP="004B42A5">
      <w:pPr>
        <w:overflowPunct w:val="0"/>
        <w:adjustRightInd w:val="0"/>
        <w:textAlignment w:val="baseline"/>
        <w:rPr>
          <w:rFonts w:ascii="ＭＳ 明朝"/>
          <w:spacing w:val="10"/>
          <w:kern w:val="0"/>
        </w:rPr>
      </w:pPr>
    </w:p>
    <w:p w14:paraId="32F7E6B1" w14:textId="77777777" w:rsidR="002660FC" w:rsidRPr="00CC4CF7" w:rsidRDefault="003F3EF6" w:rsidP="00CC4CF7">
      <w:pPr>
        <w:overflowPunct w:val="0"/>
        <w:adjustRightInd w:val="0"/>
        <w:ind w:left="538" w:hangingChars="200" w:hanging="538"/>
        <w:textAlignment w:val="baseline"/>
        <w:rPr>
          <w:rFonts w:ascii="Times New Roman" w:hAnsi="Times New Roman" w:cs="ＭＳ 明朝"/>
          <w:kern w:val="0"/>
        </w:rPr>
      </w:pPr>
      <w:r w:rsidRPr="00CF1707">
        <w:rPr>
          <w:rFonts w:ascii="Times New Roman" w:hAnsi="Times New Roman" w:cs="ＭＳ 明朝" w:hint="eastAsia"/>
          <w:kern w:val="0"/>
        </w:rPr>
        <w:t>（注）変更交付申請額の算出方法等は、</w:t>
      </w:r>
      <w:r w:rsidR="00640264">
        <w:rPr>
          <w:rFonts w:ascii="Times New Roman" w:hAnsi="Times New Roman" w:cs="ＭＳ 明朝" w:hint="eastAsia"/>
          <w:kern w:val="0"/>
        </w:rPr>
        <w:t>全て</w:t>
      </w:r>
      <w:r w:rsidRPr="00CF1707">
        <w:rPr>
          <w:rFonts w:ascii="Times New Roman" w:hAnsi="Times New Roman" w:cs="ＭＳ 明朝" w:hint="eastAsia"/>
          <w:kern w:val="0"/>
        </w:rPr>
        <w:t>補助金交付申請</w:t>
      </w:r>
      <w:r w:rsidR="00BD1B37" w:rsidRPr="00CF1707">
        <w:rPr>
          <w:rFonts w:ascii="Times New Roman" w:hAnsi="Times New Roman" w:cs="ＭＳ 明朝" w:hint="eastAsia"/>
          <w:kern w:val="0"/>
        </w:rPr>
        <w:t>書</w:t>
      </w:r>
      <w:r w:rsidRPr="00CF1707">
        <w:rPr>
          <w:rFonts w:ascii="Times New Roman" w:hAnsi="Times New Roman" w:cs="ＭＳ 明朝" w:hint="eastAsia"/>
          <w:kern w:val="0"/>
        </w:rPr>
        <w:t>の</w:t>
      </w:r>
      <w:r w:rsidR="00BD1B37" w:rsidRPr="00CF1707">
        <w:rPr>
          <w:rFonts w:ascii="Times New Roman" w:hAnsi="Times New Roman" w:cs="ＭＳ 明朝" w:hint="eastAsia"/>
          <w:kern w:val="0"/>
        </w:rPr>
        <w:t>別紙１</w:t>
      </w:r>
      <w:r w:rsidR="00640264">
        <w:rPr>
          <w:rFonts w:ascii="Times New Roman" w:hAnsi="Times New Roman" w:cs="ＭＳ 明朝" w:hint="eastAsia"/>
          <w:kern w:val="0"/>
        </w:rPr>
        <w:t>及び別紙</w:t>
      </w:r>
      <w:r w:rsidR="00BD1B37" w:rsidRPr="00CF1707">
        <w:rPr>
          <w:rFonts w:ascii="Times New Roman" w:hAnsi="Times New Roman" w:cs="ＭＳ 明朝" w:hint="eastAsia"/>
          <w:kern w:val="0"/>
        </w:rPr>
        <w:t>２</w:t>
      </w:r>
      <w:r w:rsidRPr="00CF1707">
        <w:rPr>
          <w:rFonts w:ascii="Times New Roman" w:hAnsi="Times New Roman" w:cs="ＭＳ 明朝" w:hint="eastAsia"/>
          <w:kern w:val="0"/>
        </w:rPr>
        <w:t>を準用すること。</w:t>
      </w:r>
    </w:p>
    <w:sectPr w:rsidR="002660FC" w:rsidRPr="00CC4CF7" w:rsidSect="00CC4CF7">
      <w:pgSz w:w="11906" w:h="16838" w:code="9"/>
      <w:pgMar w:top="1247" w:right="1247" w:bottom="1134" w:left="1247" w:header="720" w:footer="720" w:gutter="0"/>
      <w:cols w:space="425"/>
      <w:noEndnote/>
      <w:docGrid w:type="linesAndChars" w:linePitch="401" w:charSpace="59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E2212" w14:textId="77777777" w:rsidR="00EF7F10" w:rsidRDefault="00EF7F10" w:rsidP="006F435D">
      <w:r>
        <w:separator/>
      </w:r>
    </w:p>
  </w:endnote>
  <w:endnote w:type="continuationSeparator" w:id="0">
    <w:p w14:paraId="1EB995F9" w14:textId="77777777" w:rsidR="00EF7F10" w:rsidRDefault="00EF7F10" w:rsidP="006F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F1358" w14:textId="77777777" w:rsidR="00EF7F10" w:rsidRDefault="00EF7F10" w:rsidP="006F435D">
      <w:r>
        <w:separator/>
      </w:r>
    </w:p>
  </w:footnote>
  <w:footnote w:type="continuationSeparator" w:id="0">
    <w:p w14:paraId="0075E7E9" w14:textId="77777777" w:rsidR="00EF7F10" w:rsidRDefault="00EF7F10" w:rsidP="006F4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E6E4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A04CCD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74C256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108F61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598E40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C89D98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E24518E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F648696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9001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2D645E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BC65D87"/>
    <w:multiLevelType w:val="multilevel"/>
    <w:tmpl w:val="0409001F"/>
    <w:numStyleLink w:val="111111"/>
  </w:abstractNum>
  <w:abstractNum w:abstractNumId="11" w15:restartNumberingAfterBreak="0">
    <w:nsid w:val="0D830708"/>
    <w:multiLevelType w:val="multilevel"/>
    <w:tmpl w:val="0409001F"/>
    <w:numStyleLink w:val="111111"/>
  </w:abstractNum>
  <w:abstractNum w:abstractNumId="12" w15:restartNumberingAfterBreak="0">
    <w:nsid w:val="13722D77"/>
    <w:multiLevelType w:val="hybridMultilevel"/>
    <w:tmpl w:val="78468770"/>
    <w:lvl w:ilvl="0" w:tplc="ED26828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02D390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4" w15:restartNumberingAfterBreak="0">
    <w:nsid w:val="606675FD"/>
    <w:multiLevelType w:val="multilevel"/>
    <w:tmpl w:val="0409001F"/>
    <w:numStyleLink w:val="111111"/>
  </w:abstractNum>
  <w:abstractNum w:abstractNumId="15" w15:restartNumberingAfterBreak="0">
    <w:nsid w:val="793837B5"/>
    <w:multiLevelType w:val="multilevel"/>
    <w:tmpl w:val="78468770"/>
    <w:lvl w:ilvl="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69910009">
    <w:abstractNumId w:val="9"/>
  </w:num>
  <w:num w:numId="2" w16cid:durableId="1775860172">
    <w:abstractNumId w:val="7"/>
  </w:num>
  <w:num w:numId="3" w16cid:durableId="2060473551">
    <w:abstractNumId w:val="6"/>
  </w:num>
  <w:num w:numId="4" w16cid:durableId="1181358900">
    <w:abstractNumId w:val="5"/>
  </w:num>
  <w:num w:numId="5" w16cid:durableId="1961719884">
    <w:abstractNumId w:val="4"/>
  </w:num>
  <w:num w:numId="6" w16cid:durableId="103353312">
    <w:abstractNumId w:val="8"/>
  </w:num>
  <w:num w:numId="7" w16cid:durableId="645085714">
    <w:abstractNumId w:val="3"/>
  </w:num>
  <w:num w:numId="8" w16cid:durableId="2145730063">
    <w:abstractNumId w:val="2"/>
  </w:num>
  <w:num w:numId="9" w16cid:durableId="1849638269">
    <w:abstractNumId w:val="1"/>
  </w:num>
  <w:num w:numId="10" w16cid:durableId="1677878860">
    <w:abstractNumId w:val="0"/>
  </w:num>
  <w:num w:numId="11" w16cid:durableId="2079285356">
    <w:abstractNumId w:val="12"/>
  </w:num>
  <w:num w:numId="12" w16cid:durableId="1615820036">
    <w:abstractNumId w:val="13"/>
  </w:num>
  <w:num w:numId="13" w16cid:durableId="1002320102">
    <w:abstractNumId w:val="11"/>
  </w:num>
  <w:num w:numId="14" w16cid:durableId="165482218">
    <w:abstractNumId w:val="14"/>
  </w:num>
  <w:num w:numId="15" w16cid:durableId="1369915061">
    <w:abstractNumId w:val="15"/>
  </w:num>
  <w:num w:numId="16" w16cid:durableId="5866946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embedSystemFonts/>
  <w:bordersDoNotSurroundHeader/>
  <w:bordersDoNotSurroundFooter/>
  <w:formsDesign/>
  <w:attachedTemplate r:id="rId1"/>
  <w:defaultTabStop w:val="851"/>
  <w:doNotHyphenateCaps/>
  <w:drawingGridHorizontalSpacing w:val="3"/>
  <w:drawingGridVerticalSpacing w:val="401"/>
  <w:displayHorizontalDrawingGridEvery w:val="0"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3809"/>
    <w:rsid w:val="0000235C"/>
    <w:rsid w:val="000155D0"/>
    <w:rsid w:val="000163B7"/>
    <w:rsid w:val="00017F2C"/>
    <w:rsid w:val="00022A02"/>
    <w:rsid w:val="0003058B"/>
    <w:rsid w:val="00036241"/>
    <w:rsid w:val="000673DF"/>
    <w:rsid w:val="000702AD"/>
    <w:rsid w:val="00070D47"/>
    <w:rsid w:val="00077AFA"/>
    <w:rsid w:val="00090486"/>
    <w:rsid w:val="0009309F"/>
    <w:rsid w:val="000D0854"/>
    <w:rsid w:val="000D324C"/>
    <w:rsid w:val="000E4589"/>
    <w:rsid w:val="000F12FE"/>
    <w:rsid w:val="000F34D5"/>
    <w:rsid w:val="00100FED"/>
    <w:rsid w:val="0010183A"/>
    <w:rsid w:val="00126FAC"/>
    <w:rsid w:val="00133D12"/>
    <w:rsid w:val="00145045"/>
    <w:rsid w:val="0014607C"/>
    <w:rsid w:val="00154427"/>
    <w:rsid w:val="00173555"/>
    <w:rsid w:val="00174563"/>
    <w:rsid w:val="001B0CA3"/>
    <w:rsid w:val="001B1EC1"/>
    <w:rsid w:val="001D0025"/>
    <w:rsid w:val="001D0B4E"/>
    <w:rsid w:val="001D1246"/>
    <w:rsid w:val="001D760F"/>
    <w:rsid w:val="001F0940"/>
    <w:rsid w:val="00202D23"/>
    <w:rsid w:val="00206A41"/>
    <w:rsid w:val="00210732"/>
    <w:rsid w:val="00240664"/>
    <w:rsid w:val="00242179"/>
    <w:rsid w:val="00246A99"/>
    <w:rsid w:val="00247FC3"/>
    <w:rsid w:val="0025414E"/>
    <w:rsid w:val="002621E5"/>
    <w:rsid w:val="002625B2"/>
    <w:rsid w:val="00264091"/>
    <w:rsid w:val="002660FC"/>
    <w:rsid w:val="002665E3"/>
    <w:rsid w:val="00271E6D"/>
    <w:rsid w:val="002877BD"/>
    <w:rsid w:val="00290D0F"/>
    <w:rsid w:val="002B008E"/>
    <w:rsid w:val="002B04F5"/>
    <w:rsid w:val="002B6EF6"/>
    <w:rsid w:val="002C1454"/>
    <w:rsid w:val="002D2362"/>
    <w:rsid w:val="002D62BB"/>
    <w:rsid w:val="002D7D05"/>
    <w:rsid w:val="002E06A6"/>
    <w:rsid w:val="002E6FAF"/>
    <w:rsid w:val="00301BE9"/>
    <w:rsid w:val="00304135"/>
    <w:rsid w:val="00304574"/>
    <w:rsid w:val="00323E5E"/>
    <w:rsid w:val="00325586"/>
    <w:rsid w:val="00341351"/>
    <w:rsid w:val="0034205C"/>
    <w:rsid w:val="003803C9"/>
    <w:rsid w:val="00384672"/>
    <w:rsid w:val="003A0FFF"/>
    <w:rsid w:val="003A7003"/>
    <w:rsid w:val="003D4F0F"/>
    <w:rsid w:val="003E70AD"/>
    <w:rsid w:val="003F12DE"/>
    <w:rsid w:val="003F3EF6"/>
    <w:rsid w:val="004022C2"/>
    <w:rsid w:val="0040700B"/>
    <w:rsid w:val="00414CC0"/>
    <w:rsid w:val="00424215"/>
    <w:rsid w:val="00426DE7"/>
    <w:rsid w:val="004331CA"/>
    <w:rsid w:val="0043664E"/>
    <w:rsid w:val="004424AC"/>
    <w:rsid w:val="00446595"/>
    <w:rsid w:val="00453B7A"/>
    <w:rsid w:val="00454CF4"/>
    <w:rsid w:val="004668AE"/>
    <w:rsid w:val="00474287"/>
    <w:rsid w:val="00496603"/>
    <w:rsid w:val="004A426E"/>
    <w:rsid w:val="004A6853"/>
    <w:rsid w:val="004A796F"/>
    <w:rsid w:val="004B1C1B"/>
    <w:rsid w:val="004B42A5"/>
    <w:rsid w:val="004B4D4C"/>
    <w:rsid w:val="004D41C6"/>
    <w:rsid w:val="004D5FE8"/>
    <w:rsid w:val="004D797E"/>
    <w:rsid w:val="004E559E"/>
    <w:rsid w:val="00502F28"/>
    <w:rsid w:val="005056F3"/>
    <w:rsid w:val="00510C19"/>
    <w:rsid w:val="00521C54"/>
    <w:rsid w:val="005361D4"/>
    <w:rsid w:val="00543CE6"/>
    <w:rsid w:val="005519A1"/>
    <w:rsid w:val="005534C3"/>
    <w:rsid w:val="00553947"/>
    <w:rsid w:val="00564F98"/>
    <w:rsid w:val="0057030B"/>
    <w:rsid w:val="0057084F"/>
    <w:rsid w:val="0057108D"/>
    <w:rsid w:val="00591289"/>
    <w:rsid w:val="005A307B"/>
    <w:rsid w:val="005B322D"/>
    <w:rsid w:val="005B5E9E"/>
    <w:rsid w:val="005B69C3"/>
    <w:rsid w:val="005B6C23"/>
    <w:rsid w:val="005C28CF"/>
    <w:rsid w:val="005D1644"/>
    <w:rsid w:val="005E1DAC"/>
    <w:rsid w:val="006022CA"/>
    <w:rsid w:val="00604919"/>
    <w:rsid w:val="006105A2"/>
    <w:rsid w:val="00623A54"/>
    <w:rsid w:val="00625787"/>
    <w:rsid w:val="0063700A"/>
    <w:rsid w:val="00640264"/>
    <w:rsid w:val="00640941"/>
    <w:rsid w:val="006415FF"/>
    <w:rsid w:val="00644A51"/>
    <w:rsid w:val="00647EEB"/>
    <w:rsid w:val="00673513"/>
    <w:rsid w:val="00680909"/>
    <w:rsid w:val="006823EE"/>
    <w:rsid w:val="00686788"/>
    <w:rsid w:val="00690D99"/>
    <w:rsid w:val="00690E43"/>
    <w:rsid w:val="00690F3F"/>
    <w:rsid w:val="00691F92"/>
    <w:rsid w:val="00694B2D"/>
    <w:rsid w:val="006B4E16"/>
    <w:rsid w:val="006C432B"/>
    <w:rsid w:val="006C6B21"/>
    <w:rsid w:val="006C7226"/>
    <w:rsid w:val="006D2799"/>
    <w:rsid w:val="006E2AF5"/>
    <w:rsid w:val="006E60D8"/>
    <w:rsid w:val="006F435D"/>
    <w:rsid w:val="00713A6E"/>
    <w:rsid w:val="00714024"/>
    <w:rsid w:val="007209E4"/>
    <w:rsid w:val="0072352D"/>
    <w:rsid w:val="00727B68"/>
    <w:rsid w:val="00727FB2"/>
    <w:rsid w:val="0076670B"/>
    <w:rsid w:val="00766BA1"/>
    <w:rsid w:val="0076757D"/>
    <w:rsid w:val="007828E4"/>
    <w:rsid w:val="0078751C"/>
    <w:rsid w:val="00791D9C"/>
    <w:rsid w:val="0079359C"/>
    <w:rsid w:val="007951A5"/>
    <w:rsid w:val="007B59E0"/>
    <w:rsid w:val="007C3B4F"/>
    <w:rsid w:val="007C7FA9"/>
    <w:rsid w:val="007E14F6"/>
    <w:rsid w:val="007E6ACB"/>
    <w:rsid w:val="007F24F6"/>
    <w:rsid w:val="00811E25"/>
    <w:rsid w:val="00814A38"/>
    <w:rsid w:val="008221B6"/>
    <w:rsid w:val="00833649"/>
    <w:rsid w:val="00833EAA"/>
    <w:rsid w:val="00835CB2"/>
    <w:rsid w:val="00846913"/>
    <w:rsid w:val="00851632"/>
    <w:rsid w:val="0085179D"/>
    <w:rsid w:val="0086144D"/>
    <w:rsid w:val="008635D0"/>
    <w:rsid w:val="00874AB5"/>
    <w:rsid w:val="00881F15"/>
    <w:rsid w:val="00891622"/>
    <w:rsid w:val="00893E00"/>
    <w:rsid w:val="008A1A85"/>
    <w:rsid w:val="008A2C25"/>
    <w:rsid w:val="008A4BD3"/>
    <w:rsid w:val="008A5A17"/>
    <w:rsid w:val="008B6424"/>
    <w:rsid w:val="008C05F5"/>
    <w:rsid w:val="008C24FA"/>
    <w:rsid w:val="008C53FA"/>
    <w:rsid w:val="008F4F7D"/>
    <w:rsid w:val="009024D3"/>
    <w:rsid w:val="00917760"/>
    <w:rsid w:val="00917CCA"/>
    <w:rsid w:val="00923921"/>
    <w:rsid w:val="00953E61"/>
    <w:rsid w:val="009618F9"/>
    <w:rsid w:val="00965569"/>
    <w:rsid w:val="009664F8"/>
    <w:rsid w:val="00977CF0"/>
    <w:rsid w:val="00996D49"/>
    <w:rsid w:val="009A2213"/>
    <w:rsid w:val="009A4A03"/>
    <w:rsid w:val="009A59A8"/>
    <w:rsid w:val="009A5E4C"/>
    <w:rsid w:val="009E6581"/>
    <w:rsid w:val="009F66CA"/>
    <w:rsid w:val="00A337D5"/>
    <w:rsid w:val="00A34273"/>
    <w:rsid w:val="00A40314"/>
    <w:rsid w:val="00A51C70"/>
    <w:rsid w:val="00A5720E"/>
    <w:rsid w:val="00A640FF"/>
    <w:rsid w:val="00A66C2A"/>
    <w:rsid w:val="00A70EDA"/>
    <w:rsid w:val="00A81629"/>
    <w:rsid w:val="00A85841"/>
    <w:rsid w:val="00A92DF9"/>
    <w:rsid w:val="00AA3A3D"/>
    <w:rsid w:val="00AB3809"/>
    <w:rsid w:val="00AC3E3C"/>
    <w:rsid w:val="00AC7681"/>
    <w:rsid w:val="00AD49E9"/>
    <w:rsid w:val="00AE6142"/>
    <w:rsid w:val="00AF16CA"/>
    <w:rsid w:val="00AF1F43"/>
    <w:rsid w:val="00B0399E"/>
    <w:rsid w:val="00B04EE7"/>
    <w:rsid w:val="00B12810"/>
    <w:rsid w:val="00B370BD"/>
    <w:rsid w:val="00B4658F"/>
    <w:rsid w:val="00B46B5F"/>
    <w:rsid w:val="00B54C28"/>
    <w:rsid w:val="00B54F3A"/>
    <w:rsid w:val="00B945BB"/>
    <w:rsid w:val="00BA4139"/>
    <w:rsid w:val="00BA7970"/>
    <w:rsid w:val="00BB5E09"/>
    <w:rsid w:val="00BC1423"/>
    <w:rsid w:val="00BD1B37"/>
    <w:rsid w:val="00BD3CF2"/>
    <w:rsid w:val="00BE530A"/>
    <w:rsid w:val="00C004E9"/>
    <w:rsid w:val="00C06D55"/>
    <w:rsid w:val="00C14DCA"/>
    <w:rsid w:val="00C2324C"/>
    <w:rsid w:val="00C24916"/>
    <w:rsid w:val="00C32DDA"/>
    <w:rsid w:val="00C4324E"/>
    <w:rsid w:val="00C4365D"/>
    <w:rsid w:val="00C47443"/>
    <w:rsid w:val="00C504C5"/>
    <w:rsid w:val="00C52B5D"/>
    <w:rsid w:val="00C53D91"/>
    <w:rsid w:val="00C55288"/>
    <w:rsid w:val="00C61367"/>
    <w:rsid w:val="00C65701"/>
    <w:rsid w:val="00C66CB2"/>
    <w:rsid w:val="00C7648F"/>
    <w:rsid w:val="00C77FC2"/>
    <w:rsid w:val="00C915B7"/>
    <w:rsid w:val="00C93E40"/>
    <w:rsid w:val="00CA42B6"/>
    <w:rsid w:val="00CA60C4"/>
    <w:rsid w:val="00CB7932"/>
    <w:rsid w:val="00CC4CF7"/>
    <w:rsid w:val="00CC55D0"/>
    <w:rsid w:val="00CD1E8E"/>
    <w:rsid w:val="00CE5E15"/>
    <w:rsid w:val="00CE6827"/>
    <w:rsid w:val="00CF1707"/>
    <w:rsid w:val="00CF4D05"/>
    <w:rsid w:val="00D010A6"/>
    <w:rsid w:val="00D036C9"/>
    <w:rsid w:val="00D12C6F"/>
    <w:rsid w:val="00D260DF"/>
    <w:rsid w:val="00D3225A"/>
    <w:rsid w:val="00D324C5"/>
    <w:rsid w:val="00D358ED"/>
    <w:rsid w:val="00D36565"/>
    <w:rsid w:val="00D4391B"/>
    <w:rsid w:val="00D54A47"/>
    <w:rsid w:val="00D73C3D"/>
    <w:rsid w:val="00D8224F"/>
    <w:rsid w:val="00D8672A"/>
    <w:rsid w:val="00D93247"/>
    <w:rsid w:val="00DA7EFD"/>
    <w:rsid w:val="00DB68B2"/>
    <w:rsid w:val="00DC2E78"/>
    <w:rsid w:val="00DD7732"/>
    <w:rsid w:val="00DE2C62"/>
    <w:rsid w:val="00DE500C"/>
    <w:rsid w:val="00DF2B6D"/>
    <w:rsid w:val="00E0341A"/>
    <w:rsid w:val="00E06254"/>
    <w:rsid w:val="00E11CCE"/>
    <w:rsid w:val="00E20AB9"/>
    <w:rsid w:val="00E36F49"/>
    <w:rsid w:val="00E37734"/>
    <w:rsid w:val="00E4507F"/>
    <w:rsid w:val="00E51F00"/>
    <w:rsid w:val="00E54952"/>
    <w:rsid w:val="00E87CF5"/>
    <w:rsid w:val="00EA1658"/>
    <w:rsid w:val="00EB59EF"/>
    <w:rsid w:val="00EF3C28"/>
    <w:rsid w:val="00EF7F10"/>
    <w:rsid w:val="00F0699D"/>
    <w:rsid w:val="00F156B7"/>
    <w:rsid w:val="00F21400"/>
    <w:rsid w:val="00F232DB"/>
    <w:rsid w:val="00F44548"/>
    <w:rsid w:val="00F46003"/>
    <w:rsid w:val="00F7152F"/>
    <w:rsid w:val="00F744A1"/>
    <w:rsid w:val="00F76542"/>
    <w:rsid w:val="00F82289"/>
    <w:rsid w:val="00F906A1"/>
    <w:rsid w:val="00FA1089"/>
    <w:rsid w:val="00FA7939"/>
    <w:rsid w:val="00FC0093"/>
    <w:rsid w:val="00FC1ACC"/>
    <w:rsid w:val="00FC5832"/>
    <w:rsid w:val="00FD15E7"/>
    <w:rsid w:val="00FE1AAC"/>
    <w:rsid w:val="00FE4E38"/>
    <w:rsid w:val="00FF379A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A8F1341"/>
  <w15:docId w15:val="{8FB368F2-75BE-4A3C-AB78-136FB90B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809"/>
    <w:pPr>
      <w:widowControl w:val="0"/>
      <w:jc w:val="both"/>
    </w:pPr>
    <w:rPr>
      <w:kern w:val="2"/>
      <w:sz w:val="24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AB380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rsid w:val="006F43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6F435D"/>
    <w:rPr>
      <w:rFonts w:cs="Times New Roman"/>
      <w:kern w:val="2"/>
      <w:sz w:val="24"/>
      <w:lang w:bidi="he-IL"/>
    </w:rPr>
  </w:style>
  <w:style w:type="paragraph" w:styleId="a5">
    <w:name w:val="footer"/>
    <w:basedOn w:val="a"/>
    <w:link w:val="a6"/>
    <w:uiPriority w:val="99"/>
    <w:semiHidden/>
    <w:rsid w:val="006F43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6F435D"/>
    <w:rPr>
      <w:rFonts w:cs="Times New Roman"/>
      <w:kern w:val="2"/>
      <w:sz w:val="24"/>
      <w:lang w:bidi="he-IL"/>
    </w:rPr>
  </w:style>
  <w:style w:type="paragraph" w:customStyle="1" w:styleId="a7">
    <w:name w:val="一太郎"/>
    <w:uiPriority w:val="99"/>
    <w:rsid w:val="004B42A5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pacing w:val="8"/>
      <w:sz w:val="21"/>
      <w:szCs w:val="21"/>
    </w:rPr>
  </w:style>
  <w:style w:type="table" w:styleId="a8">
    <w:name w:val="Table Grid"/>
    <w:basedOn w:val="a1"/>
    <w:uiPriority w:val="99"/>
    <w:locked/>
    <w:rsid w:val="004D5F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r8">
    <w:name w:val="一太郎Ver8"/>
    <w:uiPriority w:val="99"/>
    <w:rsid w:val="00202D23"/>
    <w:pPr>
      <w:widowControl w:val="0"/>
      <w:wordWrap w:val="0"/>
      <w:autoSpaceDE w:val="0"/>
      <w:autoSpaceDN w:val="0"/>
      <w:adjustRightInd w:val="0"/>
      <w:spacing w:line="362" w:lineRule="exact"/>
      <w:jc w:val="both"/>
    </w:pPr>
    <w:rPr>
      <w:rFonts w:ascii="ＭＳ 明朝"/>
      <w:spacing w:val="5"/>
      <w:sz w:val="24"/>
    </w:rPr>
  </w:style>
  <w:style w:type="paragraph" w:styleId="a9">
    <w:name w:val="Balloon Text"/>
    <w:basedOn w:val="a"/>
    <w:link w:val="aa"/>
    <w:uiPriority w:val="99"/>
    <w:semiHidden/>
    <w:rsid w:val="00AC768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EB59EF"/>
    <w:rPr>
      <w:rFonts w:ascii="Arial" w:eastAsia="ＭＳ ゴシック" w:hAnsi="Arial" w:cs="Times New Roman"/>
      <w:sz w:val="2"/>
      <w:lang w:bidi="he-IL"/>
    </w:rPr>
  </w:style>
  <w:style w:type="numbering" w:styleId="111111">
    <w:name w:val="Outline List 2"/>
    <w:basedOn w:val="a2"/>
    <w:rsid w:val="00AC3E3C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2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NEWDOC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NEWDOC.DOT</Template>
  <TotalTime>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各務原市民間建築物アスベスト対策事業補助金交付要綱（案）</vt:lpstr>
      <vt:lpstr>各務原市民間建築物アスベスト対策事業補助金交付要綱（案）</vt:lpstr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各務原市民間建築物アスベスト対策事業補助金交付要綱（案）</dc:title>
  <dc:creator>各務原市役所</dc:creator>
  <cp:lastModifiedBy>tsuji-yukio@city.kakamigahara.lg.jp</cp:lastModifiedBy>
  <cp:revision>5</cp:revision>
  <cp:lastPrinted>2010-08-02T02:07:00Z</cp:lastPrinted>
  <dcterms:created xsi:type="dcterms:W3CDTF">2016-11-15T00:48:00Z</dcterms:created>
  <dcterms:modified xsi:type="dcterms:W3CDTF">2026-07-17T01:27:00Z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1041</vt:i4>
  </property>
</Properties>
</file>