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FB0BF" w14:textId="77777777" w:rsidR="003F3EF6" w:rsidRPr="00CF1707" w:rsidRDefault="001D760F" w:rsidP="001D760F">
      <w:pPr>
        <w:overflowPunct w:val="0"/>
        <w:adjustRightInd w:val="0"/>
        <w:ind w:leftChars="-100" w:left="-269"/>
        <w:textAlignment w:val="baseline"/>
      </w:pPr>
      <w:r w:rsidRPr="00CF1707">
        <w:rPr>
          <w:rFonts w:hint="eastAsia"/>
        </w:rPr>
        <w:t>様式</w:t>
      </w:r>
      <w:r w:rsidR="003F3EF6" w:rsidRPr="00CF1707">
        <w:rPr>
          <w:rFonts w:hint="eastAsia"/>
        </w:rPr>
        <w:t>第６号（第１</w:t>
      </w:r>
      <w:r w:rsidRPr="00CF1707">
        <w:rPr>
          <w:rFonts w:hint="eastAsia"/>
        </w:rPr>
        <w:t>１</w:t>
      </w:r>
      <w:r w:rsidR="003F3EF6" w:rsidRPr="00CF1707">
        <w:rPr>
          <w:rFonts w:hint="eastAsia"/>
        </w:rPr>
        <w:t>条関係）</w:t>
      </w:r>
    </w:p>
    <w:p w14:paraId="086C6C74" w14:textId="77777777" w:rsidR="003F3EF6" w:rsidRPr="00CF1707" w:rsidRDefault="003F3EF6" w:rsidP="00C2324C">
      <w:pPr>
        <w:pStyle w:val="a7"/>
        <w:jc w:val="right"/>
        <w:rPr>
          <w:spacing w:val="0"/>
          <w:sz w:val="24"/>
        </w:rPr>
      </w:pPr>
      <w:r w:rsidRPr="00CF1707">
        <w:rPr>
          <w:rFonts w:ascii="ＭＳ 明朝" w:hAnsi="ＭＳ 明朝" w:hint="eastAsia"/>
          <w:sz w:val="24"/>
        </w:rPr>
        <w:t xml:space="preserve">　　年　　月　　日</w:t>
      </w:r>
    </w:p>
    <w:p w14:paraId="4289422E" w14:textId="77777777" w:rsidR="003F3EF6" w:rsidRPr="00CF1707" w:rsidRDefault="003F3EF6" w:rsidP="00C2324C">
      <w:pPr>
        <w:pStyle w:val="a7"/>
        <w:rPr>
          <w:spacing w:val="0"/>
          <w:sz w:val="24"/>
        </w:rPr>
      </w:pPr>
    </w:p>
    <w:p w14:paraId="26BCC6B7" w14:textId="77777777" w:rsidR="003F3EF6" w:rsidRPr="00CF1707" w:rsidRDefault="001D760F" w:rsidP="00C2324C">
      <w:pPr>
        <w:pStyle w:val="a7"/>
        <w:rPr>
          <w:spacing w:val="0"/>
          <w:sz w:val="24"/>
        </w:rPr>
      </w:pPr>
      <w:r w:rsidRPr="00CF1707">
        <w:rPr>
          <w:rFonts w:hAnsi="ＭＳ ゴシック" w:hint="eastAsia"/>
          <w:sz w:val="24"/>
          <w:szCs w:val="24"/>
        </w:rPr>
        <w:t>（</w:t>
      </w:r>
      <w:r w:rsidR="00E16AEF">
        <w:rPr>
          <w:rFonts w:hAnsi="ＭＳ ゴシック" w:hint="eastAsia"/>
          <w:sz w:val="24"/>
          <w:szCs w:val="24"/>
        </w:rPr>
        <w:t>宛</w:t>
      </w:r>
      <w:r w:rsidRPr="00CF1707">
        <w:rPr>
          <w:rFonts w:hAnsi="ＭＳ ゴシック" w:hint="eastAsia"/>
          <w:sz w:val="24"/>
          <w:szCs w:val="24"/>
        </w:rPr>
        <w:t>先）</w:t>
      </w:r>
      <w:r w:rsidR="003F3EF6" w:rsidRPr="00CF1707">
        <w:rPr>
          <w:rFonts w:hAnsi="ＭＳ ゴシック" w:hint="eastAsia"/>
          <w:sz w:val="24"/>
          <w:szCs w:val="24"/>
        </w:rPr>
        <w:t>各務原市</w:t>
      </w:r>
      <w:r w:rsidR="003F3EF6" w:rsidRPr="00CF1707">
        <w:rPr>
          <w:rFonts w:ascii="ＭＳ 明朝" w:hAnsi="ＭＳ 明朝" w:hint="eastAsia"/>
          <w:sz w:val="24"/>
        </w:rPr>
        <w:t>長</w:t>
      </w:r>
    </w:p>
    <w:p w14:paraId="33201274" w14:textId="77777777" w:rsidR="003F3EF6" w:rsidRPr="00CF1707" w:rsidRDefault="003F3EF6" w:rsidP="00C2324C">
      <w:pPr>
        <w:pStyle w:val="a7"/>
        <w:rPr>
          <w:spacing w:val="0"/>
          <w:sz w:val="24"/>
        </w:rPr>
      </w:pPr>
    </w:p>
    <w:p w14:paraId="7070B9EA" w14:textId="77777777" w:rsidR="003F3EF6" w:rsidRPr="00CF1707" w:rsidRDefault="003F3EF6" w:rsidP="00604919">
      <w:pPr>
        <w:pStyle w:val="a7"/>
        <w:ind w:leftChars="1611" w:left="4332" w:firstLineChars="100" w:firstLine="285"/>
        <w:rPr>
          <w:spacing w:val="0"/>
          <w:sz w:val="24"/>
        </w:rPr>
      </w:pPr>
      <w:r w:rsidRPr="00CF1707">
        <w:rPr>
          <w:rFonts w:ascii="ＭＳ 明朝" w:hAnsi="ＭＳ 明朝" w:hint="eastAsia"/>
          <w:sz w:val="24"/>
        </w:rPr>
        <w:t>所　在　地</w:t>
      </w:r>
    </w:p>
    <w:p w14:paraId="2F9934AE" w14:textId="77777777" w:rsidR="003F3EF6" w:rsidRPr="00CF1707" w:rsidRDefault="003F3EF6" w:rsidP="00604919">
      <w:pPr>
        <w:pStyle w:val="a7"/>
        <w:ind w:leftChars="1611" w:left="4332" w:firstLineChars="100" w:firstLine="285"/>
        <w:rPr>
          <w:spacing w:val="0"/>
          <w:sz w:val="24"/>
        </w:rPr>
      </w:pPr>
      <w:r w:rsidRPr="00CF1707">
        <w:rPr>
          <w:rFonts w:ascii="ＭＳ 明朝" w:hAnsi="ＭＳ 明朝" w:hint="eastAsia"/>
          <w:sz w:val="24"/>
        </w:rPr>
        <w:t>名　　　称</w:t>
      </w:r>
    </w:p>
    <w:p w14:paraId="2386B5A1" w14:textId="79B20892" w:rsidR="003F3EF6" w:rsidRPr="00CF1707" w:rsidRDefault="00D010A6" w:rsidP="00D010A6">
      <w:pPr>
        <w:pStyle w:val="a7"/>
        <w:ind w:leftChars="1611" w:left="4332" w:firstLineChars="100" w:firstLine="285"/>
        <w:rPr>
          <w:spacing w:val="0"/>
          <w:sz w:val="24"/>
        </w:rPr>
      </w:pPr>
      <w:r w:rsidRPr="00CF1707">
        <w:rPr>
          <w:rFonts w:hint="eastAsia"/>
          <w:sz w:val="24"/>
          <w:szCs w:val="24"/>
        </w:rPr>
        <w:t>代表者</w:t>
      </w:r>
      <w:r w:rsidR="003F3EF6" w:rsidRPr="00CF1707">
        <w:rPr>
          <w:rFonts w:ascii="ＭＳ 明朝" w:hAnsi="ＭＳ 明朝" w:hint="eastAsia"/>
          <w:sz w:val="24"/>
        </w:rPr>
        <w:t xml:space="preserve">氏名　　　　　　　　</w:t>
      </w:r>
    </w:p>
    <w:p w14:paraId="01F2A0BB" w14:textId="77777777" w:rsidR="003F3EF6" w:rsidRPr="00CF1707" w:rsidRDefault="003F3EF6" w:rsidP="00C2324C">
      <w:pPr>
        <w:pStyle w:val="a7"/>
        <w:rPr>
          <w:spacing w:val="0"/>
          <w:sz w:val="24"/>
        </w:rPr>
      </w:pPr>
    </w:p>
    <w:p w14:paraId="540CE519" w14:textId="77777777" w:rsidR="001D760F" w:rsidRPr="00CF1707" w:rsidRDefault="001D760F" w:rsidP="00FF6F92">
      <w:pPr>
        <w:pStyle w:val="a7"/>
        <w:rPr>
          <w:rFonts w:hAnsi="ＭＳ ゴシック"/>
          <w:sz w:val="24"/>
          <w:szCs w:val="24"/>
        </w:rPr>
      </w:pPr>
    </w:p>
    <w:p w14:paraId="0DBDCEA6" w14:textId="77777777" w:rsidR="003F3EF6" w:rsidRPr="00CF1707" w:rsidRDefault="003F3EF6" w:rsidP="00C2324C">
      <w:pPr>
        <w:pStyle w:val="a7"/>
        <w:jc w:val="center"/>
        <w:rPr>
          <w:spacing w:val="0"/>
          <w:sz w:val="24"/>
        </w:rPr>
      </w:pPr>
      <w:r w:rsidRPr="00CF1707">
        <w:rPr>
          <w:rFonts w:hAnsi="ＭＳ ゴシック" w:hint="eastAsia"/>
          <w:sz w:val="24"/>
          <w:szCs w:val="24"/>
        </w:rPr>
        <w:t>各務原市</w:t>
      </w:r>
      <w:r w:rsidRPr="00CF1707">
        <w:rPr>
          <w:rFonts w:hint="eastAsia"/>
          <w:spacing w:val="2"/>
          <w:sz w:val="24"/>
        </w:rPr>
        <w:t>民間建築物</w:t>
      </w:r>
      <w:r w:rsidR="00891622" w:rsidRPr="00CF1707">
        <w:rPr>
          <w:rFonts w:hint="eastAsia"/>
          <w:spacing w:val="2"/>
          <w:sz w:val="24"/>
        </w:rPr>
        <w:t>吹付け</w:t>
      </w:r>
      <w:r w:rsidRPr="00CF1707">
        <w:rPr>
          <w:rFonts w:ascii="ＭＳ 明朝" w:hAnsi="ＭＳ 明朝" w:hint="eastAsia"/>
          <w:spacing w:val="9"/>
          <w:sz w:val="24"/>
          <w:szCs w:val="24"/>
        </w:rPr>
        <w:t>アスベスト対策事業</w:t>
      </w:r>
      <w:r w:rsidR="001D760F" w:rsidRPr="00CF1707">
        <w:rPr>
          <w:rFonts w:ascii="ＭＳ 明朝" w:hAnsi="ＭＳ 明朝" w:hint="eastAsia"/>
          <w:spacing w:val="9"/>
          <w:sz w:val="24"/>
          <w:szCs w:val="24"/>
        </w:rPr>
        <w:t>補助金</w:t>
      </w:r>
      <w:r w:rsidRPr="00CF1707">
        <w:rPr>
          <w:rFonts w:ascii="ＭＳ 明朝" w:hAnsi="ＭＳ 明朝" w:hint="eastAsia"/>
          <w:spacing w:val="9"/>
          <w:sz w:val="24"/>
          <w:szCs w:val="24"/>
        </w:rPr>
        <w:t>実績報告書</w:t>
      </w:r>
    </w:p>
    <w:p w14:paraId="45AD6343" w14:textId="77777777" w:rsidR="003F3EF6" w:rsidRPr="00CF1707" w:rsidRDefault="003F3EF6" w:rsidP="00C2324C">
      <w:pPr>
        <w:pStyle w:val="a7"/>
        <w:rPr>
          <w:spacing w:val="0"/>
          <w:sz w:val="24"/>
        </w:rPr>
      </w:pPr>
    </w:p>
    <w:p w14:paraId="27C5DA95" w14:textId="77777777" w:rsidR="001D760F" w:rsidRPr="00CF1707" w:rsidRDefault="003F3EF6" w:rsidP="00604919">
      <w:pPr>
        <w:pStyle w:val="a7"/>
        <w:ind w:leftChars="43" w:left="116"/>
        <w:rPr>
          <w:rFonts w:ascii="ＭＳ 明朝" w:hAnsi="ＭＳ 明朝"/>
          <w:sz w:val="24"/>
        </w:rPr>
      </w:pPr>
      <w:r w:rsidRPr="00CF1707">
        <w:rPr>
          <w:rFonts w:ascii="ＭＳ 明朝" w:hAnsi="ＭＳ 明朝" w:hint="eastAsia"/>
          <w:sz w:val="24"/>
        </w:rPr>
        <w:t xml:space="preserve">　　　</w:t>
      </w:r>
    </w:p>
    <w:p w14:paraId="6C5F466A" w14:textId="77777777" w:rsidR="003F3EF6" w:rsidRPr="00CF1707" w:rsidRDefault="003F3EF6" w:rsidP="00604919">
      <w:pPr>
        <w:pStyle w:val="a7"/>
        <w:ind w:leftChars="43" w:left="116"/>
        <w:rPr>
          <w:spacing w:val="0"/>
          <w:sz w:val="24"/>
        </w:rPr>
      </w:pPr>
      <w:r w:rsidRPr="00CF1707">
        <w:rPr>
          <w:rFonts w:ascii="ＭＳ 明朝" w:hAnsi="ＭＳ 明朝" w:hint="eastAsia"/>
          <w:sz w:val="24"/>
        </w:rPr>
        <w:t xml:space="preserve">　　年　　月　　日付け　</w:t>
      </w:r>
      <w:r w:rsidRPr="00CF1707">
        <w:rPr>
          <w:rFonts w:ascii="ＭＳ 明朝" w:hAnsi="ＭＳ 明朝"/>
          <w:sz w:val="24"/>
        </w:rPr>
        <w:t xml:space="preserve">  </w:t>
      </w:r>
      <w:r w:rsidRPr="00CF1707">
        <w:rPr>
          <w:rFonts w:ascii="ＭＳ 明朝" w:hAnsi="ＭＳ 明朝" w:hint="eastAsia"/>
          <w:sz w:val="24"/>
        </w:rPr>
        <w:t>第　　　号で補助金の交付決定通知を受けた標記事業が完了しましたので、</w:t>
      </w:r>
      <w:r w:rsidRPr="00CF1707">
        <w:rPr>
          <w:rFonts w:hAnsi="ＭＳ ゴシック" w:hint="eastAsia"/>
          <w:sz w:val="24"/>
          <w:szCs w:val="24"/>
        </w:rPr>
        <w:t>各務原市</w:t>
      </w:r>
      <w:r w:rsidRPr="00CF1707">
        <w:rPr>
          <w:rFonts w:hint="eastAsia"/>
          <w:spacing w:val="2"/>
          <w:sz w:val="24"/>
        </w:rPr>
        <w:t>民間建築物</w:t>
      </w:r>
      <w:r w:rsidR="00690E43" w:rsidRPr="00CF1707">
        <w:rPr>
          <w:rFonts w:hint="eastAsia"/>
          <w:spacing w:val="2"/>
          <w:sz w:val="24"/>
        </w:rPr>
        <w:t>吹付け</w:t>
      </w:r>
      <w:r w:rsidRPr="00CF1707">
        <w:rPr>
          <w:rFonts w:ascii="ＭＳ 明朝" w:hAnsi="ＭＳ 明朝" w:hint="eastAsia"/>
          <w:spacing w:val="9"/>
          <w:sz w:val="24"/>
          <w:szCs w:val="24"/>
        </w:rPr>
        <w:t>アスベスト対策</w:t>
      </w:r>
      <w:r w:rsidR="001D760F" w:rsidRPr="00CF1707">
        <w:rPr>
          <w:rFonts w:ascii="ＭＳ 明朝" w:hAnsi="ＭＳ 明朝" w:hint="eastAsia"/>
          <w:sz w:val="24"/>
        </w:rPr>
        <w:t>事業補助金交付要綱第１１</w:t>
      </w:r>
      <w:r w:rsidRPr="00CF1707">
        <w:rPr>
          <w:rFonts w:ascii="ＭＳ 明朝" w:hAnsi="ＭＳ 明朝" w:hint="eastAsia"/>
          <w:sz w:val="24"/>
        </w:rPr>
        <w:t>条の規定により、関係書類を添えて次のとおり報告します。</w:t>
      </w:r>
    </w:p>
    <w:p w14:paraId="1E1D4ADE" w14:textId="77777777" w:rsidR="003F3EF6" w:rsidRPr="00CF1707" w:rsidRDefault="003F3EF6" w:rsidP="00C2324C">
      <w:pPr>
        <w:pStyle w:val="a7"/>
        <w:rPr>
          <w:spacing w:val="0"/>
          <w:sz w:val="24"/>
        </w:rPr>
      </w:pPr>
    </w:p>
    <w:p w14:paraId="64CDF1F3" w14:textId="77777777" w:rsidR="003F3EF6" w:rsidRPr="00CF1707" w:rsidRDefault="003F3EF6" w:rsidP="00C2324C">
      <w:pPr>
        <w:pStyle w:val="a7"/>
        <w:rPr>
          <w:spacing w:val="0"/>
          <w:sz w:val="24"/>
        </w:rPr>
      </w:pPr>
    </w:p>
    <w:p w14:paraId="4BC7E62C" w14:textId="77777777" w:rsidR="003F3EF6" w:rsidRPr="00CF1707" w:rsidRDefault="003F3EF6" w:rsidP="00C2324C">
      <w:pPr>
        <w:pStyle w:val="a7"/>
        <w:rPr>
          <w:spacing w:val="0"/>
          <w:sz w:val="24"/>
          <w:szCs w:val="24"/>
        </w:rPr>
      </w:pPr>
      <w:r w:rsidRPr="00CF1707">
        <w:rPr>
          <w:rFonts w:ascii="ＭＳ 明朝" w:hAnsi="ＭＳ 明朝" w:hint="eastAsia"/>
          <w:sz w:val="24"/>
        </w:rPr>
        <w:t>１　補助事業の名称</w:t>
      </w:r>
      <w:r w:rsidR="00210732" w:rsidRPr="00CF1707">
        <w:rPr>
          <w:rFonts w:ascii="ＭＳ 明朝" w:hAnsi="ＭＳ 明朝" w:hint="eastAsia"/>
          <w:sz w:val="24"/>
        </w:rPr>
        <w:t xml:space="preserve">　　各務原市</w:t>
      </w:r>
      <w:r w:rsidR="00891622" w:rsidRPr="00CF1707">
        <w:rPr>
          <w:rFonts w:ascii="ＭＳ 明朝" w:hAnsi="ＭＳ 明朝" w:hint="eastAsia"/>
          <w:sz w:val="24"/>
          <w:szCs w:val="24"/>
        </w:rPr>
        <w:t>民間建築物</w:t>
      </w:r>
      <w:r w:rsidR="00891622" w:rsidRPr="00CF1707">
        <w:rPr>
          <w:rFonts w:hint="eastAsia"/>
          <w:spacing w:val="2"/>
          <w:sz w:val="24"/>
          <w:szCs w:val="24"/>
        </w:rPr>
        <w:t>吹付け</w:t>
      </w:r>
      <w:r w:rsidR="00891622" w:rsidRPr="00CF1707">
        <w:rPr>
          <w:rFonts w:ascii="ＭＳ 明朝" w:hAnsi="ＭＳ 明朝" w:hint="eastAsia"/>
          <w:spacing w:val="9"/>
          <w:sz w:val="24"/>
          <w:szCs w:val="24"/>
        </w:rPr>
        <w:t>アスベスト対策</w:t>
      </w:r>
      <w:r w:rsidR="00891622" w:rsidRPr="00CF1707">
        <w:rPr>
          <w:rFonts w:ascii="ＭＳ 明朝" w:hAnsi="ＭＳ 明朝" w:hint="eastAsia"/>
          <w:sz w:val="24"/>
          <w:szCs w:val="24"/>
        </w:rPr>
        <w:t>事業</w:t>
      </w:r>
    </w:p>
    <w:p w14:paraId="4ED5F93B" w14:textId="77777777" w:rsidR="001D760F" w:rsidRPr="00CF1707" w:rsidRDefault="001D760F" w:rsidP="00C2324C">
      <w:pPr>
        <w:pStyle w:val="a7"/>
        <w:rPr>
          <w:spacing w:val="0"/>
          <w:sz w:val="24"/>
        </w:rPr>
      </w:pPr>
    </w:p>
    <w:p w14:paraId="01C71EB5" w14:textId="77777777" w:rsidR="003F3EF6" w:rsidRPr="00CF1707" w:rsidRDefault="003F3EF6" w:rsidP="00C2324C">
      <w:pPr>
        <w:pStyle w:val="a7"/>
        <w:rPr>
          <w:spacing w:val="0"/>
          <w:sz w:val="24"/>
        </w:rPr>
      </w:pPr>
      <w:r w:rsidRPr="00CF1707">
        <w:rPr>
          <w:rFonts w:ascii="ＭＳ 明朝" w:hAnsi="ＭＳ 明朝" w:hint="eastAsia"/>
          <w:sz w:val="24"/>
        </w:rPr>
        <w:t>２</w:t>
      </w:r>
      <w:r w:rsidRPr="00CF1707">
        <w:rPr>
          <w:rFonts w:eastAsia="Times New Roman" w:cs="Times New Roman"/>
          <w:spacing w:val="4"/>
          <w:sz w:val="24"/>
        </w:rPr>
        <w:t xml:space="preserve">  </w:t>
      </w:r>
      <w:r w:rsidRPr="00CF1707">
        <w:rPr>
          <w:rFonts w:ascii="ＭＳ 明朝" w:hAnsi="ＭＳ 明朝" w:hint="eastAsia"/>
          <w:sz w:val="24"/>
        </w:rPr>
        <w:t>補助金の交付決定額及びその精算額</w:t>
      </w:r>
    </w:p>
    <w:p w14:paraId="4EF1CA2A" w14:textId="77777777" w:rsidR="00FE4E38" w:rsidRPr="00CF1707" w:rsidRDefault="00FE4E38" w:rsidP="00FE4E38">
      <w:pPr>
        <w:pStyle w:val="a7"/>
        <w:rPr>
          <w:spacing w:val="0"/>
          <w:sz w:val="24"/>
        </w:rPr>
      </w:pPr>
    </w:p>
    <w:p w14:paraId="2CE580E2" w14:textId="77777777" w:rsidR="003F3EF6" w:rsidRPr="00CF1707" w:rsidRDefault="003F3EF6" w:rsidP="00F232DB">
      <w:pPr>
        <w:ind w:firstLineChars="500" w:firstLine="1345"/>
      </w:pPr>
      <w:r w:rsidRPr="00CF1707">
        <w:rPr>
          <w:rFonts w:hint="eastAsia"/>
        </w:rPr>
        <w:t>補助金の交付決定額</w:t>
      </w:r>
      <w:r w:rsidR="00F232DB" w:rsidRPr="00CF1707">
        <w:rPr>
          <w:rFonts w:hint="eastAsia"/>
        </w:rPr>
        <w:t xml:space="preserve">　</w:t>
      </w:r>
      <w:r w:rsidRPr="00CF1707">
        <w:rPr>
          <w:rFonts w:hint="eastAsia"/>
        </w:rPr>
        <w:t xml:space="preserve">　　　　　　　　　千円</w:t>
      </w:r>
    </w:p>
    <w:p w14:paraId="7B8E1D7D" w14:textId="77777777" w:rsidR="00FE4E38" w:rsidRPr="00CF1707" w:rsidRDefault="00FE4E38" w:rsidP="00FE4E38">
      <w:pPr>
        <w:pStyle w:val="a7"/>
        <w:rPr>
          <w:spacing w:val="0"/>
          <w:sz w:val="24"/>
        </w:rPr>
      </w:pPr>
    </w:p>
    <w:p w14:paraId="160E37E1" w14:textId="77777777" w:rsidR="003F3EF6" w:rsidRPr="00CF1707" w:rsidRDefault="003F3EF6" w:rsidP="00F232DB">
      <w:pPr>
        <w:ind w:firstLineChars="500" w:firstLine="1345"/>
      </w:pPr>
      <w:r w:rsidRPr="00CF1707">
        <w:rPr>
          <w:rFonts w:hint="eastAsia"/>
        </w:rPr>
        <w:t>補助金の精算額</w:t>
      </w:r>
      <w:r w:rsidR="00F232DB" w:rsidRPr="00CF1707">
        <w:rPr>
          <w:rFonts w:hint="eastAsia"/>
        </w:rPr>
        <w:t xml:space="preserve">　</w:t>
      </w:r>
      <w:r w:rsidRPr="00CF1707">
        <w:rPr>
          <w:rFonts w:hint="eastAsia"/>
        </w:rPr>
        <w:t xml:space="preserve">　　　　　</w:t>
      </w:r>
      <w:r w:rsidR="007F24F6" w:rsidRPr="00CF1707">
        <w:rPr>
          <w:rFonts w:hint="eastAsia"/>
        </w:rPr>
        <w:t xml:space="preserve">　</w:t>
      </w:r>
      <w:r w:rsidRPr="00CF1707">
        <w:rPr>
          <w:rFonts w:hint="eastAsia"/>
        </w:rPr>
        <w:t xml:space="preserve">　　　　　千円</w:t>
      </w:r>
    </w:p>
    <w:p w14:paraId="3A8262C5" w14:textId="77777777" w:rsidR="00FE4E38" w:rsidRPr="00CF1707" w:rsidRDefault="00FE4E38" w:rsidP="00FE4E38">
      <w:pPr>
        <w:pStyle w:val="a7"/>
        <w:rPr>
          <w:spacing w:val="0"/>
          <w:sz w:val="24"/>
        </w:rPr>
      </w:pPr>
    </w:p>
    <w:p w14:paraId="3713E39A" w14:textId="77777777" w:rsidR="003F3EF6" w:rsidRPr="00CF1707" w:rsidRDefault="003F3EF6" w:rsidP="00C2324C">
      <w:pPr>
        <w:pStyle w:val="a7"/>
        <w:rPr>
          <w:rFonts w:ascii="ＭＳ 明朝" w:hAnsi="ＭＳ 明朝"/>
          <w:sz w:val="24"/>
        </w:rPr>
      </w:pPr>
      <w:r w:rsidRPr="00CF1707">
        <w:rPr>
          <w:rFonts w:ascii="ＭＳ 明朝" w:hAnsi="ＭＳ 明朝" w:hint="eastAsia"/>
          <w:sz w:val="24"/>
        </w:rPr>
        <w:t>３　補助事業の実施期間</w:t>
      </w:r>
    </w:p>
    <w:p w14:paraId="110F6217" w14:textId="77777777" w:rsidR="00FE4E38" w:rsidRPr="00CF1707" w:rsidRDefault="00FE4E38" w:rsidP="00C2324C">
      <w:pPr>
        <w:pStyle w:val="a7"/>
        <w:rPr>
          <w:spacing w:val="0"/>
          <w:sz w:val="24"/>
        </w:rPr>
      </w:pPr>
    </w:p>
    <w:p w14:paraId="1632C95A" w14:textId="77777777" w:rsidR="003F3EF6" w:rsidRPr="00CF1707" w:rsidRDefault="003F3EF6" w:rsidP="00FE4E38">
      <w:pPr>
        <w:pStyle w:val="a7"/>
        <w:ind w:firstLineChars="500" w:firstLine="1425"/>
        <w:rPr>
          <w:spacing w:val="0"/>
          <w:sz w:val="24"/>
        </w:rPr>
      </w:pPr>
      <w:r w:rsidRPr="00CF1707">
        <w:rPr>
          <w:rFonts w:ascii="ＭＳ 明朝" w:hAnsi="ＭＳ 明朝" w:hint="eastAsia"/>
          <w:sz w:val="24"/>
        </w:rPr>
        <w:t>自</w:t>
      </w:r>
      <w:r w:rsidR="005E1DAC" w:rsidRPr="00CF1707">
        <w:rPr>
          <w:rFonts w:ascii="ＭＳ 明朝" w:hAnsi="ＭＳ 明朝" w:hint="eastAsia"/>
          <w:sz w:val="24"/>
        </w:rPr>
        <w:t>(着手年月日)</w:t>
      </w:r>
      <w:r w:rsidR="00FE4E38" w:rsidRPr="00CF1707">
        <w:rPr>
          <w:rFonts w:ascii="ＭＳ 明朝" w:hAnsi="ＭＳ 明朝" w:hint="eastAsia"/>
          <w:sz w:val="24"/>
        </w:rPr>
        <w:t xml:space="preserve">　</w:t>
      </w:r>
      <w:r w:rsidRPr="00CF1707">
        <w:rPr>
          <w:rFonts w:ascii="ＭＳ 明朝" w:hAnsi="ＭＳ 明朝" w:hint="eastAsia"/>
          <w:sz w:val="24"/>
        </w:rPr>
        <w:t xml:space="preserve">　　　年　　月　　日</w:t>
      </w:r>
    </w:p>
    <w:p w14:paraId="35632FA1" w14:textId="77777777" w:rsidR="003F3EF6" w:rsidRPr="00CF1707" w:rsidRDefault="003F3EF6" w:rsidP="00FE4E38">
      <w:pPr>
        <w:pStyle w:val="a7"/>
        <w:ind w:firstLineChars="500" w:firstLine="1425"/>
        <w:rPr>
          <w:spacing w:val="0"/>
          <w:sz w:val="24"/>
        </w:rPr>
      </w:pPr>
      <w:r w:rsidRPr="00CF1707">
        <w:rPr>
          <w:rFonts w:ascii="ＭＳ 明朝" w:hAnsi="ＭＳ 明朝" w:hint="eastAsia"/>
          <w:sz w:val="24"/>
        </w:rPr>
        <w:t>至</w:t>
      </w:r>
      <w:r w:rsidR="005E1DAC" w:rsidRPr="00CF1707">
        <w:rPr>
          <w:rFonts w:ascii="ＭＳ 明朝" w:hAnsi="ＭＳ 明朝" w:hint="eastAsia"/>
          <w:sz w:val="24"/>
        </w:rPr>
        <w:t>(完了年月日)</w:t>
      </w:r>
      <w:r w:rsidR="00FE4E38" w:rsidRPr="00CF1707">
        <w:rPr>
          <w:rFonts w:ascii="ＭＳ 明朝" w:hAnsi="ＭＳ 明朝" w:hint="eastAsia"/>
          <w:sz w:val="24"/>
        </w:rPr>
        <w:t xml:space="preserve">　</w:t>
      </w:r>
      <w:r w:rsidR="005E1DAC" w:rsidRPr="00CF1707">
        <w:rPr>
          <w:rFonts w:ascii="ＭＳ 明朝" w:hAnsi="ＭＳ 明朝" w:hint="eastAsia"/>
          <w:sz w:val="24"/>
        </w:rPr>
        <w:t xml:space="preserve">　</w:t>
      </w:r>
      <w:r w:rsidRPr="00CF1707">
        <w:rPr>
          <w:rFonts w:ascii="ＭＳ 明朝" w:hAnsi="ＭＳ 明朝" w:hint="eastAsia"/>
          <w:sz w:val="24"/>
        </w:rPr>
        <w:t xml:space="preserve">　　年　　月　　日</w:t>
      </w:r>
    </w:p>
    <w:p w14:paraId="3926F43A" w14:textId="77777777" w:rsidR="003F3EF6" w:rsidRPr="00CF1707" w:rsidRDefault="003F3EF6" w:rsidP="00A337D5">
      <w:pPr>
        <w:pStyle w:val="a7"/>
        <w:rPr>
          <w:spacing w:val="0"/>
          <w:sz w:val="24"/>
        </w:rPr>
      </w:pPr>
    </w:p>
    <w:p w14:paraId="26742C83" w14:textId="77777777" w:rsidR="003F3EF6" w:rsidRPr="00CF1707" w:rsidRDefault="003F3EF6" w:rsidP="00C2324C">
      <w:pPr>
        <w:pStyle w:val="a7"/>
        <w:rPr>
          <w:spacing w:val="0"/>
          <w:sz w:val="24"/>
        </w:rPr>
      </w:pPr>
      <w:r w:rsidRPr="00CF1707">
        <w:rPr>
          <w:rFonts w:ascii="ＭＳ 明朝" w:hAnsi="ＭＳ 明朝" w:hint="eastAsia"/>
          <w:sz w:val="24"/>
        </w:rPr>
        <w:t>４　関係書類</w:t>
      </w:r>
    </w:p>
    <w:p w14:paraId="51DC7674" w14:textId="77777777" w:rsidR="003F3EF6" w:rsidRPr="00CF1707" w:rsidRDefault="003F3EF6" w:rsidP="00604919">
      <w:pPr>
        <w:pStyle w:val="a7"/>
        <w:ind w:firstLineChars="200" w:firstLine="538"/>
        <w:rPr>
          <w:spacing w:val="0"/>
          <w:sz w:val="24"/>
        </w:rPr>
      </w:pPr>
      <w:r w:rsidRPr="00CF1707">
        <w:rPr>
          <w:rFonts w:ascii="ＭＳ 明朝" w:hAnsi="ＭＳ 明朝" w:hint="eastAsia"/>
          <w:spacing w:val="0"/>
          <w:sz w:val="24"/>
        </w:rPr>
        <w:t>（</w:t>
      </w:r>
      <w:r w:rsidRPr="00CF1707">
        <w:rPr>
          <w:rFonts w:ascii="ＭＳ 明朝" w:hAnsi="ＭＳ 明朝"/>
          <w:spacing w:val="0"/>
          <w:sz w:val="24"/>
        </w:rPr>
        <w:t>1</w:t>
      </w:r>
      <w:r w:rsidRPr="00CF1707">
        <w:rPr>
          <w:rFonts w:ascii="ＭＳ 明朝" w:hAnsi="ＭＳ 明朝" w:hint="eastAsia"/>
          <w:spacing w:val="0"/>
          <w:sz w:val="24"/>
        </w:rPr>
        <w:t>）</w:t>
      </w:r>
      <w:r w:rsidRPr="00CF1707">
        <w:rPr>
          <w:rFonts w:ascii="ＭＳ 明朝" w:hAnsi="ＭＳ 明朝" w:hint="eastAsia"/>
          <w:spacing w:val="50"/>
          <w:sz w:val="24"/>
          <w:fitText w:val="2280" w:id="-626242047"/>
        </w:rPr>
        <w:t>補助事業の成</w:t>
      </w:r>
      <w:r w:rsidRPr="00CF1707">
        <w:rPr>
          <w:rFonts w:ascii="ＭＳ 明朝" w:hAnsi="ＭＳ 明朝" w:hint="eastAsia"/>
          <w:spacing w:val="0"/>
          <w:sz w:val="24"/>
          <w:fitText w:val="2280" w:id="-626242047"/>
        </w:rPr>
        <w:t>果</w:t>
      </w:r>
      <w:r w:rsidR="002D62BB" w:rsidRPr="00CF1707">
        <w:rPr>
          <w:rFonts w:ascii="ＭＳ 明朝" w:hAnsi="ＭＳ 明朝" w:hint="eastAsia"/>
          <w:sz w:val="24"/>
        </w:rPr>
        <w:t>（別紙１</w:t>
      </w:r>
      <w:r w:rsidRPr="00CF1707">
        <w:rPr>
          <w:rFonts w:ascii="ＭＳ 明朝" w:hAnsi="ＭＳ 明朝" w:hint="eastAsia"/>
          <w:sz w:val="24"/>
        </w:rPr>
        <w:t>）</w:t>
      </w:r>
    </w:p>
    <w:p w14:paraId="11B92A51" w14:textId="77777777" w:rsidR="003F3EF6" w:rsidRPr="00CF1707" w:rsidRDefault="003F3EF6" w:rsidP="00604919">
      <w:pPr>
        <w:pStyle w:val="a7"/>
        <w:ind w:firstLineChars="200" w:firstLine="538"/>
        <w:rPr>
          <w:spacing w:val="0"/>
          <w:sz w:val="24"/>
        </w:rPr>
      </w:pPr>
      <w:r w:rsidRPr="00CF1707">
        <w:rPr>
          <w:rFonts w:ascii="ＭＳ 明朝" w:hAnsi="ＭＳ 明朝" w:hint="eastAsia"/>
          <w:spacing w:val="0"/>
          <w:sz w:val="24"/>
        </w:rPr>
        <w:t>（</w:t>
      </w:r>
      <w:r w:rsidRPr="00CF1707">
        <w:rPr>
          <w:rFonts w:ascii="ＭＳ 明朝" w:hAnsi="ＭＳ 明朝"/>
          <w:spacing w:val="0"/>
          <w:sz w:val="24"/>
        </w:rPr>
        <w:t>2</w:t>
      </w:r>
      <w:r w:rsidRPr="00CF1707">
        <w:rPr>
          <w:rFonts w:ascii="ＭＳ 明朝" w:hAnsi="ＭＳ 明朝" w:hint="eastAsia"/>
          <w:spacing w:val="0"/>
          <w:sz w:val="24"/>
        </w:rPr>
        <w:t>）</w:t>
      </w:r>
      <w:r w:rsidRPr="00CF1707">
        <w:rPr>
          <w:rFonts w:ascii="ＭＳ 明朝" w:hAnsi="ＭＳ 明朝" w:hint="eastAsia"/>
          <w:spacing w:val="135"/>
          <w:sz w:val="24"/>
          <w:fitText w:val="2280" w:id="-626242046"/>
        </w:rPr>
        <w:t>支払</w:t>
      </w:r>
      <w:r w:rsidR="00893E00" w:rsidRPr="00CF1707">
        <w:rPr>
          <w:rFonts w:ascii="ＭＳ 明朝" w:hAnsi="ＭＳ 明朝" w:hint="eastAsia"/>
          <w:spacing w:val="135"/>
          <w:sz w:val="24"/>
          <w:fitText w:val="2280" w:id="-626242046"/>
        </w:rPr>
        <w:t>状況</w:t>
      </w:r>
      <w:r w:rsidRPr="00CF1707">
        <w:rPr>
          <w:rFonts w:ascii="ＭＳ 明朝" w:hAnsi="ＭＳ 明朝" w:hint="eastAsia"/>
          <w:spacing w:val="0"/>
          <w:sz w:val="24"/>
          <w:fitText w:val="2280" w:id="-626242046"/>
        </w:rPr>
        <w:t>書</w:t>
      </w:r>
      <w:r w:rsidR="002D62BB" w:rsidRPr="00CF1707">
        <w:rPr>
          <w:rFonts w:ascii="ＭＳ 明朝" w:hAnsi="ＭＳ 明朝" w:hint="eastAsia"/>
          <w:sz w:val="24"/>
        </w:rPr>
        <w:t>（別紙１</w:t>
      </w:r>
      <w:r w:rsidRPr="00CF1707">
        <w:rPr>
          <w:rFonts w:ascii="ＭＳ 明朝" w:hAnsi="ＭＳ 明朝" w:hint="eastAsia"/>
          <w:sz w:val="24"/>
        </w:rPr>
        <w:t>）</w:t>
      </w:r>
    </w:p>
    <w:p w14:paraId="079927AB" w14:textId="77777777" w:rsidR="003F3EF6" w:rsidRPr="00CF1707" w:rsidRDefault="003F3EF6" w:rsidP="00604919">
      <w:pPr>
        <w:pStyle w:val="a7"/>
        <w:ind w:firstLineChars="200" w:firstLine="538"/>
        <w:rPr>
          <w:spacing w:val="0"/>
          <w:sz w:val="24"/>
        </w:rPr>
      </w:pPr>
      <w:r w:rsidRPr="00CF1707">
        <w:rPr>
          <w:rFonts w:ascii="ＭＳ 明朝" w:hAnsi="ＭＳ 明朝" w:hint="eastAsia"/>
          <w:spacing w:val="0"/>
          <w:sz w:val="24"/>
        </w:rPr>
        <w:t>（</w:t>
      </w:r>
      <w:r w:rsidRPr="00CF1707">
        <w:rPr>
          <w:rFonts w:ascii="ＭＳ 明朝" w:hAnsi="ＭＳ 明朝"/>
          <w:spacing w:val="0"/>
          <w:sz w:val="24"/>
        </w:rPr>
        <w:t>3</w:t>
      </w:r>
      <w:r w:rsidRPr="00CF1707">
        <w:rPr>
          <w:rFonts w:ascii="ＭＳ 明朝" w:hAnsi="ＭＳ 明朝" w:hint="eastAsia"/>
          <w:spacing w:val="0"/>
          <w:sz w:val="24"/>
        </w:rPr>
        <w:t>）</w:t>
      </w:r>
      <w:r w:rsidR="005E1DAC" w:rsidRPr="00CF1707">
        <w:rPr>
          <w:rFonts w:ascii="ＭＳ 明朝" w:hAnsi="ＭＳ 明朝" w:hint="eastAsia"/>
          <w:spacing w:val="900"/>
          <w:sz w:val="24"/>
          <w:fitText w:val="2280" w:id="-509953280"/>
        </w:rPr>
        <w:t>図</w:t>
      </w:r>
      <w:r w:rsidR="005E1DAC" w:rsidRPr="00CF1707">
        <w:rPr>
          <w:rFonts w:ascii="ＭＳ 明朝" w:hAnsi="ＭＳ 明朝" w:hint="eastAsia"/>
          <w:spacing w:val="0"/>
          <w:sz w:val="24"/>
          <w:fitText w:val="2280" w:id="-509953280"/>
        </w:rPr>
        <w:t>面</w:t>
      </w:r>
    </w:p>
    <w:p w14:paraId="19936E1E" w14:textId="77777777" w:rsidR="003F3EF6" w:rsidRPr="00CF1707" w:rsidRDefault="003F3EF6" w:rsidP="00604919">
      <w:pPr>
        <w:pStyle w:val="a7"/>
        <w:ind w:firstLineChars="200" w:firstLine="538"/>
        <w:rPr>
          <w:spacing w:val="0"/>
          <w:sz w:val="24"/>
        </w:rPr>
      </w:pPr>
      <w:r w:rsidRPr="00CF1707">
        <w:rPr>
          <w:rFonts w:ascii="ＭＳ 明朝" w:hAnsi="ＭＳ 明朝" w:hint="eastAsia"/>
          <w:spacing w:val="0"/>
          <w:sz w:val="24"/>
        </w:rPr>
        <w:t>（</w:t>
      </w:r>
      <w:r w:rsidRPr="00CF1707">
        <w:rPr>
          <w:rFonts w:ascii="ＭＳ 明朝" w:hAnsi="ＭＳ 明朝"/>
          <w:spacing w:val="0"/>
          <w:sz w:val="24"/>
        </w:rPr>
        <w:t>4</w:t>
      </w:r>
      <w:r w:rsidRPr="00CF1707">
        <w:rPr>
          <w:rFonts w:ascii="ＭＳ 明朝" w:hAnsi="ＭＳ 明朝" w:hint="eastAsia"/>
          <w:spacing w:val="0"/>
          <w:sz w:val="24"/>
        </w:rPr>
        <w:t>）</w:t>
      </w:r>
      <w:r w:rsidR="005E1DAC" w:rsidRPr="00CF1707">
        <w:rPr>
          <w:rFonts w:ascii="ＭＳ 明朝" w:hAnsi="ＭＳ 明朝" w:cs="Times New Roman" w:hint="eastAsia"/>
          <w:spacing w:val="50"/>
          <w:sz w:val="24"/>
          <w:fitText w:val="2281" w:id="-509953279"/>
        </w:rPr>
        <w:t>分析結果の写</w:t>
      </w:r>
      <w:r w:rsidR="005E1DAC" w:rsidRPr="00CF1707">
        <w:rPr>
          <w:rFonts w:ascii="ＭＳ 明朝" w:hAnsi="ＭＳ 明朝" w:cs="Times New Roman" w:hint="eastAsia"/>
          <w:spacing w:val="0"/>
          <w:sz w:val="24"/>
          <w:fitText w:val="2281" w:id="-509953279"/>
        </w:rPr>
        <w:t>し</w:t>
      </w:r>
    </w:p>
    <w:p w14:paraId="47F421B5" w14:textId="77777777" w:rsidR="003F3EF6" w:rsidRPr="00CF1707" w:rsidRDefault="003F3EF6" w:rsidP="00604919">
      <w:pPr>
        <w:pStyle w:val="a7"/>
        <w:ind w:firstLineChars="200" w:firstLine="538"/>
        <w:rPr>
          <w:spacing w:val="0"/>
          <w:sz w:val="24"/>
        </w:rPr>
      </w:pPr>
      <w:r w:rsidRPr="00CF1707">
        <w:rPr>
          <w:rFonts w:ascii="ＭＳ 明朝" w:hAnsi="ＭＳ 明朝" w:hint="eastAsia"/>
          <w:spacing w:val="0"/>
          <w:sz w:val="24"/>
        </w:rPr>
        <w:t>（</w:t>
      </w:r>
      <w:r w:rsidRPr="00CF1707">
        <w:rPr>
          <w:rFonts w:ascii="ＭＳ 明朝" w:hAnsi="ＭＳ 明朝"/>
          <w:spacing w:val="0"/>
          <w:sz w:val="24"/>
        </w:rPr>
        <w:t>5</w:t>
      </w:r>
      <w:r w:rsidRPr="00CF1707">
        <w:rPr>
          <w:rFonts w:ascii="ＭＳ 明朝" w:hAnsi="ＭＳ 明朝" w:hint="eastAsia"/>
          <w:spacing w:val="0"/>
          <w:sz w:val="24"/>
        </w:rPr>
        <w:t>）</w:t>
      </w:r>
      <w:r w:rsidR="005E1DAC" w:rsidRPr="00CF1707">
        <w:rPr>
          <w:rFonts w:hAnsi="ＭＳ ゴシック" w:hint="eastAsia"/>
          <w:sz w:val="24"/>
          <w:szCs w:val="24"/>
        </w:rPr>
        <w:t>分析機関に対して支払う費用の領収書の写し</w:t>
      </w:r>
    </w:p>
    <w:p w14:paraId="7BBDE80E" w14:textId="77777777" w:rsidR="003F3EF6" w:rsidRPr="00CF1707" w:rsidRDefault="003F3EF6" w:rsidP="005E1DAC">
      <w:pPr>
        <w:pStyle w:val="a7"/>
        <w:ind w:firstLineChars="200" w:firstLine="554"/>
        <w:rPr>
          <w:rFonts w:cs="Times New Roman"/>
          <w:sz w:val="24"/>
        </w:rPr>
      </w:pPr>
      <w:r w:rsidRPr="00CF1707">
        <w:rPr>
          <w:rFonts w:ascii="ＭＳ 明朝" w:hAnsi="ＭＳ 明朝" w:cs="Times New Roman" w:hint="eastAsia"/>
          <w:spacing w:val="4"/>
          <w:sz w:val="24"/>
        </w:rPr>
        <w:t>（</w:t>
      </w:r>
      <w:r w:rsidRPr="00CF1707">
        <w:rPr>
          <w:rFonts w:ascii="ＭＳ 明朝" w:hAnsi="ＭＳ 明朝" w:cs="Times New Roman"/>
          <w:spacing w:val="4"/>
          <w:sz w:val="24"/>
        </w:rPr>
        <w:t>6</w:t>
      </w:r>
      <w:r w:rsidRPr="00CF1707">
        <w:rPr>
          <w:rFonts w:ascii="ＭＳ 明朝" w:hAnsi="ＭＳ 明朝" w:cs="Times New Roman" w:hint="eastAsia"/>
          <w:spacing w:val="4"/>
          <w:sz w:val="24"/>
        </w:rPr>
        <w:t>）</w:t>
      </w:r>
      <w:r w:rsidR="005E1DAC" w:rsidRPr="00CF1707">
        <w:rPr>
          <w:rFonts w:ascii="ＭＳ 明朝" w:hAnsi="ＭＳ 明朝" w:hint="eastAsia"/>
          <w:sz w:val="24"/>
        </w:rPr>
        <w:t>その他参考となる資料</w:t>
      </w:r>
    </w:p>
    <w:p w14:paraId="3F7C4FFB" w14:textId="77777777" w:rsidR="00893E00" w:rsidRPr="00CF1707" w:rsidRDefault="00893E00" w:rsidP="002D62BB">
      <w:pPr>
        <w:pStyle w:val="a7"/>
        <w:ind w:firstLineChars="200" w:firstLine="570"/>
        <w:rPr>
          <w:rFonts w:ascii="ＭＳ 明朝"/>
          <w:sz w:val="24"/>
        </w:rPr>
      </w:pPr>
    </w:p>
    <w:p w14:paraId="1F15236E" w14:textId="77777777" w:rsidR="003F3EF6" w:rsidRPr="00CF1707" w:rsidRDefault="003F3EF6" w:rsidP="004B1C1B">
      <w:pPr>
        <w:overflowPunct w:val="0"/>
        <w:adjustRightInd w:val="0"/>
        <w:textAlignment w:val="baseline"/>
        <w:rPr>
          <w:rFonts w:ascii="ＭＳ 明朝"/>
          <w:spacing w:val="10"/>
          <w:kern w:val="0"/>
        </w:rPr>
        <w:sectPr w:rsidR="003F3EF6" w:rsidRPr="00CF1707" w:rsidSect="00017F2C">
          <w:pgSz w:w="11906" w:h="16838" w:code="9"/>
          <w:pgMar w:top="1247" w:right="1247" w:bottom="1247" w:left="1247" w:header="720" w:footer="720" w:gutter="0"/>
          <w:cols w:space="425"/>
          <w:noEndnote/>
          <w:docGrid w:type="linesAndChars" w:linePitch="478" w:charSpace="5921"/>
        </w:sectPr>
      </w:pPr>
    </w:p>
    <w:p w14:paraId="08FD053C" w14:textId="77777777" w:rsidR="002D62BB" w:rsidRPr="00CF1707" w:rsidRDefault="002D62BB" w:rsidP="004B1C1B">
      <w:pPr>
        <w:overflowPunct w:val="0"/>
        <w:adjustRightInd w:val="0"/>
        <w:textAlignment w:val="baseline"/>
      </w:pPr>
      <w:bookmarkStart w:id="0" w:name="RANGE_A2_C11"/>
      <w:bookmarkEnd w:id="0"/>
      <w:r w:rsidRPr="00CF1707">
        <w:rPr>
          <w:rFonts w:hint="eastAsia"/>
        </w:rPr>
        <w:lastRenderedPageBreak/>
        <w:t>別紙１</w:t>
      </w:r>
    </w:p>
    <w:p w14:paraId="6DBE9334" w14:textId="77777777" w:rsidR="00C004E9" w:rsidRPr="00CF1707" w:rsidRDefault="00C004E9" w:rsidP="004B1C1B">
      <w:pPr>
        <w:overflowPunct w:val="0"/>
        <w:adjustRightInd w:val="0"/>
        <w:textAlignment w:val="baseline"/>
      </w:pPr>
      <w:r w:rsidRPr="00CF1707">
        <w:rPr>
          <w:rFonts w:hint="eastAsia"/>
        </w:rPr>
        <w:t>補助事業の成果</w:t>
      </w: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2518"/>
        <w:gridCol w:w="6024"/>
        <w:gridCol w:w="6167"/>
      </w:tblGrid>
      <w:tr w:rsidR="002D62BB" w:rsidRPr="00CF1707" w14:paraId="3504F53E" w14:textId="77777777" w:rsidTr="00210732">
        <w:trPr>
          <w:trHeight w:val="368"/>
        </w:trPr>
        <w:tc>
          <w:tcPr>
            <w:tcW w:w="2518" w:type="dxa"/>
            <w:vMerge w:val="restart"/>
            <w:vAlign w:val="center"/>
          </w:tcPr>
          <w:p w14:paraId="43222BE0" w14:textId="77777777" w:rsidR="002D62BB" w:rsidRPr="00CF1707" w:rsidRDefault="002D62BB" w:rsidP="002D62BB">
            <w:pPr>
              <w:overflowPunct w:val="0"/>
              <w:adjustRightInd w:val="0"/>
              <w:jc w:val="center"/>
              <w:textAlignment w:val="baseline"/>
            </w:pPr>
            <w:r w:rsidRPr="00CF1707">
              <w:rPr>
                <w:rFonts w:hint="eastAsia"/>
              </w:rPr>
              <w:t>区　分</w:t>
            </w:r>
          </w:p>
        </w:tc>
        <w:tc>
          <w:tcPr>
            <w:tcW w:w="6024" w:type="dxa"/>
            <w:vAlign w:val="center"/>
          </w:tcPr>
          <w:p w14:paraId="10F9FF21" w14:textId="77777777" w:rsidR="002D62BB" w:rsidRPr="00CF1707" w:rsidRDefault="002D62BB" w:rsidP="002D62BB">
            <w:pPr>
              <w:overflowPunct w:val="0"/>
              <w:adjustRightInd w:val="0"/>
              <w:jc w:val="center"/>
              <w:textAlignment w:val="baseline"/>
            </w:pPr>
            <w:r w:rsidRPr="00CF1707">
              <w:rPr>
                <w:rFonts w:hint="eastAsia"/>
              </w:rPr>
              <w:t>計　画</w:t>
            </w:r>
          </w:p>
        </w:tc>
        <w:tc>
          <w:tcPr>
            <w:tcW w:w="6167" w:type="dxa"/>
            <w:vAlign w:val="center"/>
          </w:tcPr>
          <w:p w14:paraId="61BD44CA" w14:textId="77777777" w:rsidR="002D62BB" w:rsidRPr="00CF1707" w:rsidRDefault="002D62BB" w:rsidP="002D62BB">
            <w:pPr>
              <w:overflowPunct w:val="0"/>
              <w:adjustRightInd w:val="0"/>
              <w:jc w:val="center"/>
              <w:textAlignment w:val="baseline"/>
            </w:pPr>
            <w:r w:rsidRPr="00CF1707">
              <w:rPr>
                <w:rFonts w:hint="eastAsia"/>
              </w:rPr>
              <w:t>完　了</w:t>
            </w:r>
          </w:p>
        </w:tc>
      </w:tr>
      <w:tr w:rsidR="002D62BB" w:rsidRPr="00CF1707" w14:paraId="771EA0C1" w14:textId="77777777" w:rsidTr="00210732">
        <w:trPr>
          <w:trHeight w:val="380"/>
        </w:trPr>
        <w:tc>
          <w:tcPr>
            <w:tcW w:w="2518" w:type="dxa"/>
            <w:vMerge/>
            <w:vAlign w:val="center"/>
          </w:tcPr>
          <w:p w14:paraId="1A4108AB" w14:textId="77777777" w:rsidR="002D62BB" w:rsidRPr="00CF1707" w:rsidRDefault="002D62BB" w:rsidP="002D62BB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6024" w:type="dxa"/>
            <w:vAlign w:val="center"/>
          </w:tcPr>
          <w:p w14:paraId="4BF643FD" w14:textId="77777777" w:rsidR="002D62BB" w:rsidRPr="00CF1707" w:rsidRDefault="002D62BB" w:rsidP="002D62BB">
            <w:pPr>
              <w:overflowPunct w:val="0"/>
              <w:adjustRightInd w:val="0"/>
              <w:jc w:val="center"/>
              <w:textAlignment w:val="baseline"/>
            </w:pPr>
            <w:r w:rsidRPr="00CF1707">
              <w:rPr>
                <w:rFonts w:hint="eastAsia"/>
              </w:rPr>
              <w:t>事　業　量</w:t>
            </w:r>
          </w:p>
        </w:tc>
        <w:tc>
          <w:tcPr>
            <w:tcW w:w="6167" w:type="dxa"/>
            <w:vAlign w:val="center"/>
          </w:tcPr>
          <w:p w14:paraId="419B1FC5" w14:textId="77777777" w:rsidR="002D62BB" w:rsidRPr="00CF1707" w:rsidRDefault="002D62BB" w:rsidP="002D62BB">
            <w:pPr>
              <w:overflowPunct w:val="0"/>
              <w:adjustRightInd w:val="0"/>
              <w:jc w:val="center"/>
              <w:textAlignment w:val="baseline"/>
            </w:pPr>
            <w:r w:rsidRPr="00CF1707">
              <w:rPr>
                <w:rFonts w:hint="eastAsia"/>
              </w:rPr>
              <w:t>事　業　量</w:t>
            </w:r>
          </w:p>
        </w:tc>
      </w:tr>
      <w:tr w:rsidR="002D62BB" w:rsidRPr="00CF1707" w14:paraId="62DF1B5B" w14:textId="77777777" w:rsidTr="00210732">
        <w:trPr>
          <w:trHeight w:val="660"/>
        </w:trPr>
        <w:tc>
          <w:tcPr>
            <w:tcW w:w="2518" w:type="dxa"/>
            <w:vAlign w:val="center"/>
          </w:tcPr>
          <w:p w14:paraId="6D0A044C" w14:textId="77777777" w:rsidR="002D62BB" w:rsidRPr="00CF1707" w:rsidRDefault="005E1DAC" w:rsidP="00210732">
            <w:pPr>
              <w:overflowPunct w:val="0"/>
              <w:adjustRightInd w:val="0"/>
              <w:textAlignment w:val="baseline"/>
            </w:pPr>
            <w:r w:rsidRPr="00CF1707">
              <w:rPr>
                <w:rFonts w:hint="eastAsia"/>
                <w:spacing w:val="2"/>
              </w:rPr>
              <w:t>吹付け</w:t>
            </w:r>
            <w:r w:rsidRPr="00CF1707">
              <w:rPr>
                <w:rFonts w:ascii="ＭＳ 明朝" w:cs="ＭＳ Ｐゴシック" w:hint="eastAsia"/>
                <w:kern w:val="0"/>
                <w:szCs w:val="24"/>
                <w:lang w:bidi="ar-SA"/>
              </w:rPr>
              <w:t>アスベスト含有調査</w:t>
            </w:r>
          </w:p>
        </w:tc>
        <w:tc>
          <w:tcPr>
            <w:tcW w:w="6024" w:type="dxa"/>
            <w:vAlign w:val="center"/>
          </w:tcPr>
          <w:p w14:paraId="3453BEF0" w14:textId="77777777" w:rsidR="002D62BB" w:rsidRPr="00CF1707" w:rsidRDefault="00454CF4" w:rsidP="00A640FF">
            <w:pPr>
              <w:overflowPunct w:val="0"/>
              <w:adjustRightInd w:val="0"/>
              <w:textAlignment w:val="baseline"/>
            </w:pPr>
            <w:r w:rsidRPr="00CF1707">
              <w:rPr>
                <w:rFonts w:ascii="Times New Roman" w:hAnsi="Times New Roman" w:cs="ＭＳ 明朝" w:hint="eastAsia"/>
                <w:kern w:val="0"/>
              </w:rPr>
              <w:t>調査対象床面積</w:t>
            </w:r>
            <w:r w:rsidR="00A640FF" w:rsidRPr="00CF1707">
              <w:rPr>
                <w:rFonts w:hint="eastAsia"/>
              </w:rPr>
              <w:t xml:space="preserve">　　　　　　　　　　　㎡</w:t>
            </w:r>
          </w:p>
        </w:tc>
        <w:tc>
          <w:tcPr>
            <w:tcW w:w="6167" w:type="dxa"/>
            <w:vAlign w:val="center"/>
          </w:tcPr>
          <w:p w14:paraId="0BD0C340" w14:textId="77777777" w:rsidR="002D62BB" w:rsidRPr="00CF1707" w:rsidRDefault="00454CF4" w:rsidP="00A640FF">
            <w:pPr>
              <w:overflowPunct w:val="0"/>
              <w:adjustRightInd w:val="0"/>
              <w:textAlignment w:val="baseline"/>
            </w:pPr>
            <w:r w:rsidRPr="00CF1707">
              <w:rPr>
                <w:rFonts w:ascii="Times New Roman" w:hAnsi="Times New Roman" w:cs="ＭＳ 明朝" w:hint="eastAsia"/>
                <w:kern w:val="0"/>
              </w:rPr>
              <w:t>調査対象床面積</w:t>
            </w:r>
            <w:r w:rsidR="00A640FF" w:rsidRPr="00CF1707">
              <w:rPr>
                <w:rFonts w:hint="eastAsia"/>
              </w:rPr>
              <w:t xml:space="preserve">　　　　　　　　　　　㎡</w:t>
            </w:r>
          </w:p>
        </w:tc>
      </w:tr>
    </w:tbl>
    <w:p w14:paraId="2429593D" w14:textId="77777777" w:rsidR="00C004E9" w:rsidRPr="00CF1707" w:rsidRDefault="00C004E9" w:rsidP="004B1C1B">
      <w:pPr>
        <w:overflowPunct w:val="0"/>
        <w:adjustRightInd w:val="0"/>
        <w:textAlignment w:val="baseline"/>
      </w:pPr>
    </w:p>
    <w:p w14:paraId="61513134" w14:textId="77777777" w:rsidR="00C004E9" w:rsidRPr="00CF1707" w:rsidRDefault="002D62BB" w:rsidP="004B1C1B">
      <w:pPr>
        <w:overflowPunct w:val="0"/>
        <w:adjustRightInd w:val="0"/>
        <w:textAlignment w:val="baseline"/>
      </w:pPr>
      <w:r w:rsidRPr="00CF1707">
        <w:rPr>
          <w:rFonts w:hint="eastAsia"/>
        </w:rPr>
        <w:t>支払状況書</w:t>
      </w: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2518"/>
        <w:gridCol w:w="2693"/>
        <w:gridCol w:w="2287"/>
        <w:gridCol w:w="2249"/>
        <w:gridCol w:w="2835"/>
        <w:gridCol w:w="2127"/>
      </w:tblGrid>
      <w:tr w:rsidR="00A640FF" w:rsidRPr="00CF1707" w14:paraId="0FE46580" w14:textId="77777777" w:rsidTr="00210732">
        <w:trPr>
          <w:trHeight w:val="451"/>
        </w:trPr>
        <w:tc>
          <w:tcPr>
            <w:tcW w:w="2518" w:type="dxa"/>
            <w:vMerge w:val="restart"/>
            <w:vAlign w:val="center"/>
          </w:tcPr>
          <w:p w14:paraId="02D99300" w14:textId="77777777" w:rsidR="00A640FF" w:rsidRPr="00CF1707" w:rsidRDefault="00A640FF" w:rsidP="002D62BB">
            <w:pPr>
              <w:overflowPunct w:val="0"/>
              <w:adjustRightInd w:val="0"/>
              <w:jc w:val="center"/>
              <w:textAlignment w:val="baseline"/>
            </w:pPr>
            <w:r w:rsidRPr="00CF1707">
              <w:rPr>
                <w:rFonts w:hint="eastAsia"/>
              </w:rPr>
              <w:t>区　分</w:t>
            </w:r>
          </w:p>
        </w:tc>
        <w:tc>
          <w:tcPr>
            <w:tcW w:w="4980" w:type="dxa"/>
            <w:gridSpan w:val="2"/>
            <w:vAlign w:val="center"/>
          </w:tcPr>
          <w:p w14:paraId="6FE92B2F" w14:textId="77777777" w:rsidR="00A640FF" w:rsidRPr="00CF1707" w:rsidRDefault="00A640FF" w:rsidP="002D62BB">
            <w:pPr>
              <w:overflowPunct w:val="0"/>
              <w:adjustRightInd w:val="0"/>
              <w:jc w:val="center"/>
              <w:textAlignment w:val="baseline"/>
            </w:pPr>
            <w:r w:rsidRPr="00CF1707">
              <w:rPr>
                <w:rFonts w:hint="eastAsia"/>
              </w:rPr>
              <w:t>契　約</w:t>
            </w:r>
            <w:r w:rsidR="005E1DAC" w:rsidRPr="00CF1707">
              <w:rPr>
                <w:rFonts w:hint="eastAsia"/>
              </w:rPr>
              <w:t xml:space="preserve">　日</w:t>
            </w:r>
          </w:p>
        </w:tc>
        <w:tc>
          <w:tcPr>
            <w:tcW w:w="2249" w:type="dxa"/>
            <w:vMerge w:val="restart"/>
            <w:vAlign w:val="center"/>
          </w:tcPr>
          <w:p w14:paraId="5F2A8F27" w14:textId="77777777" w:rsidR="00A640FF" w:rsidRPr="00CF1707" w:rsidRDefault="00A640FF" w:rsidP="002D62BB">
            <w:pPr>
              <w:overflowPunct w:val="0"/>
              <w:adjustRightInd w:val="0"/>
              <w:jc w:val="center"/>
              <w:textAlignment w:val="baseline"/>
            </w:pPr>
            <w:r w:rsidRPr="00CF1707">
              <w:rPr>
                <w:rFonts w:hint="eastAsia"/>
              </w:rPr>
              <w:t>分析機関名</w:t>
            </w:r>
          </w:p>
        </w:tc>
        <w:tc>
          <w:tcPr>
            <w:tcW w:w="4962" w:type="dxa"/>
            <w:gridSpan w:val="2"/>
            <w:vAlign w:val="center"/>
          </w:tcPr>
          <w:p w14:paraId="7EC2BD48" w14:textId="77777777" w:rsidR="00A640FF" w:rsidRPr="00CF1707" w:rsidRDefault="00A640FF" w:rsidP="002D62BB">
            <w:pPr>
              <w:overflowPunct w:val="0"/>
              <w:adjustRightInd w:val="0"/>
              <w:jc w:val="center"/>
              <w:textAlignment w:val="baseline"/>
            </w:pPr>
            <w:r w:rsidRPr="00CF1707">
              <w:rPr>
                <w:rFonts w:hint="eastAsia"/>
              </w:rPr>
              <w:t>支　払</w:t>
            </w:r>
            <w:r w:rsidR="005E1DAC" w:rsidRPr="00CF1707">
              <w:rPr>
                <w:rFonts w:hint="eastAsia"/>
              </w:rPr>
              <w:t xml:space="preserve">　日</w:t>
            </w:r>
          </w:p>
        </w:tc>
      </w:tr>
      <w:tr w:rsidR="00A640FF" w:rsidRPr="00CF1707" w14:paraId="491F715C" w14:textId="77777777" w:rsidTr="00210732">
        <w:trPr>
          <w:trHeight w:val="413"/>
        </w:trPr>
        <w:tc>
          <w:tcPr>
            <w:tcW w:w="2518" w:type="dxa"/>
            <w:vMerge/>
            <w:vAlign w:val="center"/>
          </w:tcPr>
          <w:p w14:paraId="48169A2B" w14:textId="77777777" w:rsidR="00A640FF" w:rsidRPr="00CF1707" w:rsidRDefault="00A640FF" w:rsidP="002D62BB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2693" w:type="dxa"/>
            <w:vAlign w:val="center"/>
          </w:tcPr>
          <w:p w14:paraId="26254614" w14:textId="77777777" w:rsidR="00A640FF" w:rsidRPr="00CF1707" w:rsidRDefault="00A640FF" w:rsidP="002D62BB">
            <w:pPr>
              <w:overflowPunct w:val="0"/>
              <w:adjustRightInd w:val="0"/>
              <w:jc w:val="center"/>
              <w:textAlignment w:val="baseline"/>
            </w:pPr>
            <w:r w:rsidRPr="00CF1707">
              <w:rPr>
                <w:rFonts w:hint="eastAsia"/>
              </w:rPr>
              <w:t>年月日</w:t>
            </w:r>
          </w:p>
        </w:tc>
        <w:tc>
          <w:tcPr>
            <w:tcW w:w="2287" w:type="dxa"/>
            <w:vAlign w:val="center"/>
          </w:tcPr>
          <w:p w14:paraId="7EFE3AAA" w14:textId="77777777" w:rsidR="00A640FF" w:rsidRPr="00CF1707" w:rsidRDefault="00A640FF" w:rsidP="002D62BB">
            <w:pPr>
              <w:overflowPunct w:val="0"/>
              <w:adjustRightInd w:val="0"/>
              <w:jc w:val="center"/>
              <w:textAlignment w:val="baseline"/>
            </w:pPr>
            <w:r w:rsidRPr="00CF1707">
              <w:rPr>
                <w:rFonts w:hint="eastAsia"/>
              </w:rPr>
              <w:t>金額</w:t>
            </w:r>
          </w:p>
        </w:tc>
        <w:tc>
          <w:tcPr>
            <w:tcW w:w="2249" w:type="dxa"/>
            <w:vMerge/>
            <w:vAlign w:val="center"/>
          </w:tcPr>
          <w:p w14:paraId="7A1D7DF2" w14:textId="77777777" w:rsidR="00A640FF" w:rsidRPr="00CF1707" w:rsidRDefault="00A640FF" w:rsidP="002D62BB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2835" w:type="dxa"/>
            <w:vAlign w:val="center"/>
          </w:tcPr>
          <w:p w14:paraId="5875A639" w14:textId="77777777" w:rsidR="00A640FF" w:rsidRPr="00CF1707" w:rsidRDefault="00A640FF" w:rsidP="002D2362">
            <w:pPr>
              <w:overflowPunct w:val="0"/>
              <w:adjustRightInd w:val="0"/>
              <w:jc w:val="center"/>
              <w:textAlignment w:val="baseline"/>
            </w:pPr>
            <w:r w:rsidRPr="00CF1707">
              <w:rPr>
                <w:rFonts w:hint="eastAsia"/>
              </w:rPr>
              <w:t>年月日</w:t>
            </w:r>
          </w:p>
        </w:tc>
        <w:tc>
          <w:tcPr>
            <w:tcW w:w="2127" w:type="dxa"/>
            <w:vAlign w:val="center"/>
          </w:tcPr>
          <w:p w14:paraId="3476B58B" w14:textId="77777777" w:rsidR="00A640FF" w:rsidRPr="00CF1707" w:rsidRDefault="00A640FF" w:rsidP="002D2362">
            <w:pPr>
              <w:overflowPunct w:val="0"/>
              <w:adjustRightInd w:val="0"/>
              <w:jc w:val="center"/>
              <w:textAlignment w:val="baseline"/>
            </w:pPr>
            <w:r w:rsidRPr="00CF1707">
              <w:rPr>
                <w:rFonts w:hint="eastAsia"/>
              </w:rPr>
              <w:t>金額</w:t>
            </w:r>
          </w:p>
        </w:tc>
      </w:tr>
      <w:tr w:rsidR="00893E00" w:rsidRPr="00CF1707" w14:paraId="4513EA2A" w14:textId="77777777" w:rsidTr="00210732">
        <w:trPr>
          <w:trHeight w:val="814"/>
        </w:trPr>
        <w:tc>
          <w:tcPr>
            <w:tcW w:w="2518" w:type="dxa"/>
            <w:vAlign w:val="center"/>
          </w:tcPr>
          <w:p w14:paraId="564CA46C" w14:textId="77777777" w:rsidR="00893E00" w:rsidRPr="00CF1707" w:rsidRDefault="005E1DAC" w:rsidP="00210732">
            <w:pPr>
              <w:overflowPunct w:val="0"/>
              <w:adjustRightInd w:val="0"/>
              <w:textAlignment w:val="baseline"/>
            </w:pPr>
            <w:r w:rsidRPr="00CF1707">
              <w:rPr>
                <w:rFonts w:hint="eastAsia"/>
                <w:spacing w:val="2"/>
              </w:rPr>
              <w:t>吹付け</w:t>
            </w:r>
            <w:r w:rsidRPr="00CF1707">
              <w:rPr>
                <w:rFonts w:ascii="ＭＳ 明朝" w:cs="ＭＳ Ｐゴシック" w:hint="eastAsia"/>
                <w:kern w:val="0"/>
                <w:szCs w:val="24"/>
                <w:lang w:bidi="ar-SA"/>
              </w:rPr>
              <w:t>アスベスト含有調査</w:t>
            </w:r>
          </w:p>
        </w:tc>
        <w:tc>
          <w:tcPr>
            <w:tcW w:w="2693" w:type="dxa"/>
            <w:vAlign w:val="center"/>
          </w:tcPr>
          <w:p w14:paraId="554CA072" w14:textId="77777777" w:rsidR="00893E00" w:rsidRPr="00CF1707" w:rsidRDefault="00893E00" w:rsidP="00A640FF">
            <w:pPr>
              <w:overflowPunct w:val="0"/>
              <w:adjustRightInd w:val="0"/>
              <w:jc w:val="right"/>
              <w:textAlignment w:val="baseline"/>
            </w:pPr>
            <w:r w:rsidRPr="00CF1707">
              <w:rPr>
                <w:rFonts w:hint="eastAsia"/>
              </w:rPr>
              <w:t xml:space="preserve">　　年　　月　　日</w:t>
            </w:r>
          </w:p>
        </w:tc>
        <w:tc>
          <w:tcPr>
            <w:tcW w:w="2287" w:type="dxa"/>
            <w:vAlign w:val="center"/>
          </w:tcPr>
          <w:p w14:paraId="77B40DC0" w14:textId="77777777" w:rsidR="00893E00" w:rsidRPr="00CF1707" w:rsidRDefault="00893E00" w:rsidP="00A640FF">
            <w:pPr>
              <w:overflowPunct w:val="0"/>
              <w:adjustRightInd w:val="0"/>
              <w:textAlignment w:val="baseline"/>
            </w:pPr>
            <w:r w:rsidRPr="00CF1707">
              <w:rPr>
                <w:rFonts w:hint="eastAsia"/>
              </w:rPr>
              <w:t xml:space="preserve">　　　　　　円</w:t>
            </w:r>
          </w:p>
        </w:tc>
        <w:tc>
          <w:tcPr>
            <w:tcW w:w="2249" w:type="dxa"/>
            <w:vAlign w:val="center"/>
          </w:tcPr>
          <w:p w14:paraId="518084DF" w14:textId="77777777" w:rsidR="00893E00" w:rsidRPr="00CF1707" w:rsidRDefault="00893E00" w:rsidP="002D62BB">
            <w:pPr>
              <w:overflowPunct w:val="0"/>
              <w:adjustRightInd w:val="0"/>
              <w:jc w:val="center"/>
              <w:textAlignment w:val="baseline"/>
            </w:pPr>
          </w:p>
        </w:tc>
        <w:tc>
          <w:tcPr>
            <w:tcW w:w="2835" w:type="dxa"/>
            <w:vAlign w:val="center"/>
          </w:tcPr>
          <w:p w14:paraId="4A763E3F" w14:textId="77777777" w:rsidR="00893E00" w:rsidRPr="00CF1707" w:rsidRDefault="00893E00" w:rsidP="002D2362">
            <w:pPr>
              <w:overflowPunct w:val="0"/>
              <w:adjustRightInd w:val="0"/>
              <w:jc w:val="right"/>
              <w:textAlignment w:val="baseline"/>
            </w:pPr>
            <w:r w:rsidRPr="00CF1707">
              <w:rPr>
                <w:rFonts w:hint="eastAsia"/>
              </w:rPr>
              <w:t xml:space="preserve">　　年　　月　　日</w:t>
            </w:r>
          </w:p>
        </w:tc>
        <w:tc>
          <w:tcPr>
            <w:tcW w:w="2127" w:type="dxa"/>
            <w:vAlign w:val="center"/>
          </w:tcPr>
          <w:p w14:paraId="353ECB8F" w14:textId="77777777" w:rsidR="00893E00" w:rsidRPr="00CF1707" w:rsidRDefault="00893E00" w:rsidP="002D2362">
            <w:pPr>
              <w:overflowPunct w:val="0"/>
              <w:adjustRightInd w:val="0"/>
              <w:textAlignment w:val="baseline"/>
            </w:pPr>
            <w:r w:rsidRPr="00CF1707">
              <w:rPr>
                <w:rFonts w:hint="eastAsia"/>
              </w:rPr>
              <w:t xml:space="preserve">　　　　　　円</w:t>
            </w:r>
          </w:p>
        </w:tc>
      </w:tr>
    </w:tbl>
    <w:p w14:paraId="280B3675" w14:textId="77777777" w:rsidR="002D62BB" w:rsidRPr="00CF1707" w:rsidRDefault="002D62BB" w:rsidP="004B1C1B">
      <w:pPr>
        <w:overflowPunct w:val="0"/>
        <w:adjustRightInd w:val="0"/>
        <w:textAlignment w:val="baseline"/>
      </w:pPr>
    </w:p>
    <w:p w14:paraId="5135013E" w14:textId="77777777" w:rsidR="00C004E9" w:rsidRPr="00CF1707" w:rsidRDefault="00893E00" w:rsidP="004B1C1B">
      <w:pPr>
        <w:overflowPunct w:val="0"/>
        <w:adjustRightInd w:val="0"/>
        <w:textAlignment w:val="baseline"/>
      </w:pPr>
      <w:r w:rsidRPr="00CF1707">
        <w:rPr>
          <w:rFonts w:hint="eastAsia"/>
        </w:rPr>
        <w:t>（注）次の書類を添付すること。</w:t>
      </w:r>
    </w:p>
    <w:p w14:paraId="797D8016" w14:textId="77777777" w:rsidR="00C004E9" w:rsidRPr="00CF1707" w:rsidRDefault="00893E00" w:rsidP="004B1C1B">
      <w:pPr>
        <w:overflowPunct w:val="0"/>
        <w:adjustRightInd w:val="0"/>
        <w:textAlignment w:val="baseline"/>
      </w:pPr>
      <w:r w:rsidRPr="00CF1707">
        <w:rPr>
          <w:rFonts w:hint="eastAsia"/>
        </w:rPr>
        <w:t xml:space="preserve">　　（１）市長が必要と認める添付図面</w:t>
      </w:r>
    </w:p>
    <w:p w14:paraId="5EA7C0A7" w14:textId="77777777" w:rsidR="00893E00" w:rsidRPr="00CF1707" w:rsidRDefault="00893E00" w:rsidP="004B1C1B">
      <w:pPr>
        <w:overflowPunct w:val="0"/>
        <w:adjustRightInd w:val="0"/>
        <w:textAlignment w:val="baseline"/>
      </w:pPr>
      <w:r w:rsidRPr="00CF1707">
        <w:rPr>
          <w:rFonts w:hint="eastAsia"/>
        </w:rPr>
        <w:t xml:space="preserve">　　（２）検体の採取状況写真</w:t>
      </w:r>
    </w:p>
    <w:p w14:paraId="6496BFD3" w14:textId="77777777" w:rsidR="00E16AEF" w:rsidRDefault="00893E00" w:rsidP="004B1C1B">
      <w:pPr>
        <w:overflowPunct w:val="0"/>
        <w:adjustRightInd w:val="0"/>
        <w:textAlignment w:val="baseline"/>
      </w:pPr>
      <w:r w:rsidRPr="00CF1707">
        <w:rPr>
          <w:rFonts w:hint="eastAsia"/>
        </w:rPr>
        <w:t xml:space="preserve">　　（３）その他参考となる資料</w:t>
      </w:r>
    </w:p>
    <w:p w14:paraId="0649F6D8" w14:textId="77777777" w:rsidR="00E16AEF" w:rsidRPr="00CF1707" w:rsidRDefault="00E16AEF" w:rsidP="004B1C1B">
      <w:pPr>
        <w:overflowPunct w:val="0"/>
        <w:adjustRightInd w:val="0"/>
        <w:textAlignment w:val="baseline"/>
        <w:sectPr w:rsidR="00E16AEF" w:rsidRPr="00CF1707" w:rsidSect="00893E00">
          <w:pgSz w:w="16838" w:h="11906" w:orient="landscape" w:code="9"/>
          <w:pgMar w:top="851" w:right="1134" w:bottom="851" w:left="1134" w:header="720" w:footer="720" w:gutter="0"/>
          <w:cols w:space="425"/>
          <w:noEndnote/>
          <w:docGrid w:type="linesAndChars" w:linePitch="478" w:charSpace="5921"/>
        </w:sectPr>
      </w:pPr>
    </w:p>
    <w:p w14:paraId="5E8F733D" w14:textId="77777777" w:rsidR="002660FC" w:rsidRPr="00CA60C4" w:rsidRDefault="002660FC" w:rsidP="00E16AEF">
      <w:pPr>
        <w:overflowPunct w:val="0"/>
        <w:adjustRightInd w:val="0"/>
        <w:textAlignment w:val="baseline"/>
        <w:rPr>
          <w:kern w:val="0"/>
        </w:rPr>
      </w:pPr>
    </w:p>
    <w:sectPr w:rsidR="002660FC" w:rsidRPr="00CA60C4" w:rsidSect="00C2324C">
      <w:pgSz w:w="11906" w:h="16838" w:code="9"/>
      <w:pgMar w:top="1247" w:right="1247" w:bottom="1247" w:left="1247" w:header="720" w:footer="720" w:gutter="0"/>
      <w:cols w:space="425"/>
      <w:noEndnote/>
      <w:docGrid w:type="linesAndChars" w:linePitch="478" w:charSpace="59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77D8C" w14:textId="77777777" w:rsidR="005C4B58" w:rsidRDefault="005C4B58" w:rsidP="006F435D">
      <w:r>
        <w:separator/>
      </w:r>
    </w:p>
  </w:endnote>
  <w:endnote w:type="continuationSeparator" w:id="0">
    <w:p w14:paraId="591A2AED" w14:textId="77777777" w:rsidR="005C4B58" w:rsidRDefault="005C4B58" w:rsidP="006F4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14F12" w14:textId="77777777" w:rsidR="005C4B58" w:rsidRDefault="005C4B58" w:rsidP="006F435D">
      <w:r>
        <w:separator/>
      </w:r>
    </w:p>
  </w:footnote>
  <w:footnote w:type="continuationSeparator" w:id="0">
    <w:p w14:paraId="545E1581" w14:textId="77777777" w:rsidR="005C4B58" w:rsidRDefault="005C4B58" w:rsidP="006F4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1E6E45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A04CCD6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74C256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108F61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598E40A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BC89D98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E24518E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F648696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9001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2D645E2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BC65D87"/>
    <w:multiLevelType w:val="multilevel"/>
    <w:tmpl w:val="0409001F"/>
    <w:numStyleLink w:val="111111"/>
  </w:abstractNum>
  <w:abstractNum w:abstractNumId="11" w15:restartNumberingAfterBreak="0">
    <w:nsid w:val="0D830708"/>
    <w:multiLevelType w:val="multilevel"/>
    <w:tmpl w:val="0409001F"/>
    <w:numStyleLink w:val="111111"/>
  </w:abstractNum>
  <w:abstractNum w:abstractNumId="12" w15:restartNumberingAfterBreak="0">
    <w:nsid w:val="13722D77"/>
    <w:multiLevelType w:val="hybridMultilevel"/>
    <w:tmpl w:val="78468770"/>
    <w:lvl w:ilvl="0" w:tplc="ED268284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02D390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4" w15:restartNumberingAfterBreak="0">
    <w:nsid w:val="606675FD"/>
    <w:multiLevelType w:val="multilevel"/>
    <w:tmpl w:val="0409001F"/>
    <w:numStyleLink w:val="111111"/>
  </w:abstractNum>
  <w:abstractNum w:abstractNumId="15" w15:restartNumberingAfterBreak="0">
    <w:nsid w:val="793837B5"/>
    <w:multiLevelType w:val="multilevel"/>
    <w:tmpl w:val="78468770"/>
    <w:lvl w:ilvl="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942368">
    <w:abstractNumId w:val="9"/>
  </w:num>
  <w:num w:numId="2" w16cid:durableId="649529207">
    <w:abstractNumId w:val="7"/>
  </w:num>
  <w:num w:numId="3" w16cid:durableId="998196868">
    <w:abstractNumId w:val="6"/>
  </w:num>
  <w:num w:numId="4" w16cid:durableId="1111365296">
    <w:abstractNumId w:val="5"/>
  </w:num>
  <w:num w:numId="5" w16cid:durableId="6755237">
    <w:abstractNumId w:val="4"/>
  </w:num>
  <w:num w:numId="6" w16cid:durableId="157036684">
    <w:abstractNumId w:val="8"/>
  </w:num>
  <w:num w:numId="7" w16cid:durableId="1507748211">
    <w:abstractNumId w:val="3"/>
  </w:num>
  <w:num w:numId="8" w16cid:durableId="500854789">
    <w:abstractNumId w:val="2"/>
  </w:num>
  <w:num w:numId="9" w16cid:durableId="1178273836">
    <w:abstractNumId w:val="1"/>
  </w:num>
  <w:num w:numId="10" w16cid:durableId="1362584566">
    <w:abstractNumId w:val="0"/>
  </w:num>
  <w:num w:numId="11" w16cid:durableId="440993671">
    <w:abstractNumId w:val="12"/>
  </w:num>
  <w:num w:numId="12" w16cid:durableId="1998873111">
    <w:abstractNumId w:val="13"/>
  </w:num>
  <w:num w:numId="13" w16cid:durableId="2014532044">
    <w:abstractNumId w:val="11"/>
  </w:num>
  <w:num w:numId="14" w16cid:durableId="929504697">
    <w:abstractNumId w:val="14"/>
  </w:num>
  <w:num w:numId="15" w16cid:durableId="923297997">
    <w:abstractNumId w:val="15"/>
  </w:num>
  <w:num w:numId="16" w16cid:durableId="490419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embedSystemFonts/>
  <w:bordersDoNotSurroundHeader/>
  <w:bordersDoNotSurroundFooter/>
  <w:proofState w:spelling="clean"/>
  <w:formsDesign/>
  <w:attachedTemplate r:id="rId1"/>
  <w:defaultTabStop w:val="851"/>
  <w:doNotHyphenateCaps/>
  <w:drawingGridHorizontalSpacing w:val="3"/>
  <w:drawingGridVerticalSpacing w:val="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3809"/>
    <w:rsid w:val="0000235C"/>
    <w:rsid w:val="000155D0"/>
    <w:rsid w:val="000163B7"/>
    <w:rsid w:val="00017F2C"/>
    <w:rsid w:val="00022A02"/>
    <w:rsid w:val="0003058B"/>
    <w:rsid w:val="00036241"/>
    <w:rsid w:val="000673DF"/>
    <w:rsid w:val="000702AD"/>
    <w:rsid w:val="00070D47"/>
    <w:rsid w:val="00077AFA"/>
    <w:rsid w:val="00090486"/>
    <w:rsid w:val="0009309F"/>
    <w:rsid w:val="000D0854"/>
    <w:rsid w:val="000D324C"/>
    <w:rsid w:val="000E4589"/>
    <w:rsid w:val="000F34D5"/>
    <w:rsid w:val="00100FED"/>
    <w:rsid w:val="0010183A"/>
    <w:rsid w:val="00126FAC"/>
    <w:rsid w:val="00133D12"/>
    <w:rsid w:val="00145045"/>
    <w:rsid w:val="00154427"/>
    <w:rsid w:val="00173555"/>
    <w:rsid w:val="00174563"/>
    <w:rsid w:val="001B0CA3"/>
    <w:rsid w:val="001B1EC1"/>
    <w:rsid w:val="001D0025"/>
    <w:rsid w:val="001D0B4E"/>
    <w:rsid w:val="001D1246"/>
    <w:rsid w:val="001D760F"/>
    <w:rsid w:val="001F0940"/>
    <w:rsid w:val="00202D23"/>
    <w:rsid w:val="00206A41"/>
    <w:rsid w:val="00210732"/>
    <w:rsid w:val="00240664"/>
    <w:rsid w:val="00242179"/>
    <w:rsid w:val="00246A99"/>
    <w:rsid w:val="00247FC3"/>
    <w:rsid w:val="0025414E"/>
    <w:rsid w:val="002621E5"/>
    <w:rsid w:val="002625B2"/>
    <w:rsid w:val="00264091"/>
    <w:rsid w:val="002660FC"/>
    <w:rsid w:val="002665E3"/>
    <w:rsid w:val="00271E6D"/>
    <w:rsid w:val="002877BD"/>
    <w:rsid w:val="00290D0F"/>
    <w:rsid w:val="002B008E"/>
    <w:rsid w:val="002B04F5"/>
    <w:rsid w:val="002B6EF6"/>
    <w:rsid w:val="002C1454"/>
    <w:rsid w:val="002D2362"/>
    <w:rsid w:val="002D62BB"/>
    <w:rsid w:val="002D7D05"/>
    <w:rsid w:val="002E06A6"/>
    <w:rsid w:val="002E6FAF"/>
    <w:rsid w:val="00301BE9"/>
    <w:rsid w:val="00304135"/>
    <w:rsid w:val="00304574"/>
    <w:rsid w:val="00323E5E"/>
    <w:rsid w:val="00325586"/>
    <w:rsid w:val="00341351"/>
    <w:rsid w:val="0034205C"/>
    <w:rsid w:val="003803C9"/>
    <w:rsid w:val="00384672"/>
    <w:rsid w:val="003A0FFF"/>
    <w:rsid w:val="003A7003"/>
    <w:rsid w:val="003D4F0F"/>
    <w:rsid w:val="003E70AD"/>
    <w:rsid w:val="003F12DE"/>
    <w:rsid w:val="003F3EF6"/>
    <w:rsid w:val="004022C2"/>
    <w:rsid w:val="0040700B"/>
    <w:rsid w:val="00414CC0"/>
    <w:rsid w:val="00424215"/>
    <w:rsid w:val="00426DE7"/>
    <w:rsid w:val="004331CA"/>
    <w:rsid w:val="0043664E"/>
    <w:rsid w:val="004424AC"/>
    <w:rsid w:val="00446595"/>
    <w:rsid w:val="00453B7A"/>
    <w:rsid w:val="00454CF4"/>
    <w:rsid w:val="004668AE"/>
    <w:rsid w:val="00474287"/>
    <w:rsid w:val="00496603"/>
    <w:rsid w:val="004A426E"/>
    <w:rsid w:val="004A6853"/>
    <w:rsid w:val="004A796F"/>
    <w:rsid w:val="004B1C1B"/>
    <w:rsid w:val="004B42A5"/>
    <w:rsid w:val="004B4D4C"/>
    <w:rsid w:val="004D41C6"/>
    <w:rsid w:val="004D5FE8"/>
    <w:rsid w:val="004D797E"/>
    <w:rsid w:val="004E559E"/>
    <w:rsid w:val="00502F28"/>
    <w:rsid w:val="005056F3"/>
    <w:rsid w:val="00510C19"/>
    <w:rsid w:val="00521C54"/>
    <w:rsid w:val="005361D4"/>
    <w:rsid w:val="00543CE6"/>
    <w:rsid w:val="005519A1"/>
    <w:rsid w:val="005534C3"/>
    <w:rsid w:val="00553947"/>
    <w:rsid w:val="00564F98"/>
    <w:rsid w:val="0057030B"/>
    <w:rsid w:val="0057084F"/>
    <w:rsid w:val="0057108D"/>
    <w:rsid w:val="00591289"/>
    <w:rsid w:val="005A307B"/>
    <w:rsid w:val="005B322D"/>
    <w:rsid w:val="005B5E9E"/>
    <w:rsid w:val="005B69C3"/>
    <w:rsid w:val="005B6C23"/>
    <w:rsid w:val="005C4B58"/>
    <w:rsid w:val="005D1644"/>
    <w:rsid w:val="005E1DAC"/>
    <w:rsid w:val="006022CA"/>
    <w:rsid w:val="00604919"/>
    <w:rsid w:val="006105A2"/>
    <w:rsid w:val="00623A54"/>
    <w:rsid w:val="00625787"/>
    <w:rsid w:val="0063700A"/>
    <w:rsid w:val="00640941"/>
    <w:rsid w:val="006415FF"/>
    <w:rsid w:val="00644A51"/>
    <w:rsid w:val="00647EEB"/>
    <w:rsid w:val="00673513"/>
    <w:rsid w:val="00680909"/>
    <w:rsid w:val="006823EE"/>
    <w:rsid w:val="00686788"/>
    <w:rsid w:val="00690D99"/>
    <w:rsid w:val="00690E43"/>
    <w:rsid w:val="00690F3F"/>
    <w:rsid w:val="00691F92"/>
    <w:rsid w:val="00694B2D"/>
    <w:rsid w:val="006B4E16"/>
    <w:rsid w:val="006C432B"/>
    <w:rsid w:val="006C6B21"/>
    <w:rsid w:val="006C7226"/>
    <w:rsid w:val="006D2799"/>
    <w:rsid w:val="006E2AF5"/>
    <w:rsid w:val="006E60D8"/>
    <w:rsid w:val="006F435D"/>
    <w:rsid w:val="00713A6E"/>
    <w:rsid w:val="00714024"/>
    <w:rsid w:val="007209E4"/>
    <w:rsid w:val="0072352D"/>
    <w:rsid w:val="00727B68"/>
    <w:rsid w:val="00727FB2"/>
    <w:rsid w:val="00743B7A"/>
    <w:rsid w:val="0076670B"/>
    <w:rsid w:val="00766BA1"/>
    <w:rsid w:val="0076757D"/>
    <w:rsid w:val="007828E4"/>
    <w:rsid w:val="0078751C"/>
    <w:rsid w:val="00791D9C"/>
    <w:rsid w:val="0079359C"/>
    <w:rsid w:val="007951A5"/>
    <w:rsid w:val="007B59E0"/>
    <w:rsid w:val="007C3B4F"/>
    <w:rsid w:val="007C7FA9"/>
    <w:rsid w:val="007E14F6"/>
    <w:rsid w:val="007E6ACB"/>
    <w:rsid w:val="007F24F6"/>
    <w:rsid w:val="00811E25"/>
    <w:rsid w:val="00814A38"/>
    <w:rsid w:val="008221B6"/>
    <w:rsid w:val="00833649"/>
    <w:rsid w:val="00833EAA"/>
    <w:rsid w:val="00835CB2"/>
    <w:rsid w:val="00846913"/>
    <w:rsid w:val="00851632"/>
    <w:rsid w:val="0085179D"/>
    <w:rsid w:val="0086144D"/>
    <w:rsid w:val="008635D0"/>
    <w:rsid w:val="00874AB5"/>
    <w:rsid w:val="00881F15"/>
    <w:rsid w:val="00891622"/>
    <w:rsid w:val="00893E00"/>
    <w:rsid w:val="008A1A85"/>
    <w:rsid w:val="008A2C25"/>
    <w:rsid w:val="008A4BD3"/>
    <w:rsid w:val="008A5A17"/>
    <w:rsid w:val="008B6424"/>
    <w:rsid w:val="008C05F5"/>
    <w:rsid w:val="008C24FA"/>
    <w:rsid w:val="008C53FA"/>
    <w:rsid w:val="008F4F7D"/>
    <w:rsid w:val="009024D3"/>
    <w:rsid w:val="00917760"/>
    <w:rsid w:val="00917CCA"/>
    <w:rsid w:val="00923921"/>
    <w:rsid w:val="00953E61"/>
    <w:rsid w:val="009618F9"/>
    <w:rsid w:val="00965569"/>
    <w:rsid w:val="009664F8"/>
    <w:rsid w:val="00977CF0"/>
    <w:rsid w:val="00996D49"/>
    <w:rsid w:val="009A2213"/>
    <w:rsid w:val="009A4A03"/>
    <w:rsid w:val="009A59A8"/>
    <w:rsid w:val="009A5E4C"/>
    <w:rsid w:val="009E6581"/>
    <w:rsid w:val="009F66CA"/>
    <w:rsid w:val="00A337D5"/>
    <w:rsid w:val="00A34273"/>
    <w:rsid w:val="00A40314"/>
    <w:rsid w:val="00A5720E"/>
    <w:rsid w:val="00A640FF"/>
    <w:rsid w:val="00A66C2A"/>
    <w:rsid w:val="00A70EDA"/>
    <w:rsid w:val="00A81629"/>
    <w:rsid w:val="00A85841"/>
    <w:rsid w:val="00A92DF9"/>
    <w:rsid w:val="00AA3A3D"/>
    <w:rsid w:val="00AB3809"/>
    <w:rsid w:val="00AC3E3C"/>
    <w:rsid w:val="00AC7681"/>
    <w:rsid w:val="00AD49E9"/>
    <w:rsid w:val="00AE6142"/>
    <w:rsid w:val="00AF16CA"/>
    <w:rsid w:val="00AF1F43"/>
    <w:rsid w:val="00B0399E"/>
    <w:rsid w:val="00B04EE7"/>
    <w:rsid w:val="00B12810"/>
    <w:rsid w:val="00B370BD"/>
    <w:rsid w:val="00B4658F"/>
    <w:rsid w:val="00B46B5F"/>
    <w:rsid w:val="00B54C28"/>
    <w:rsid w:val="00B54F3A"/>
    <w:rsid w:val="00B945BB"/>
    <w:rsid w:val="00BA4139"/>
    <w:rsid w:val="00BA7970"/>
    <w:rsid w:val="00BB5E09"/>
    <w:rsid w:val="00BB6615"/>
    <w:rsid w:val="00BC1423"/>
    <w:rsid w:val="00BD1B37"/>
    <w:rsid w:val="00BD3CF2"/>
    <w:rsid w:val="00BE530A"/>
    <w:rsid w:val="00C004E9"/>
    <w:rsid w:val="00C06D55"/>
    <w:rsid w:val="00C14DCA"/>
    <w:rsid w:val="00C2324C"/>
    <w:rsid w:val="00C24916"/>
    <w:rsid w:val="00C32DDA"/>
    <w:rsid w:val="00C4324E"/>
    <w:rsid w:val="00C4365D"/>
    <w:rsid w:val="00C47443"/>
    <w:rsid w:val="00C504C5"/>
    <w:rsid w:val="00C52B5D"/>
    <w:rsid w:val="00C53D91"/>
    <w:rsid w:val="00C55288"/>
    <w:rsid w:val="00C61367"/>
    <w:rsid w:val="00C65701"/>
    <w:rsid w:val="00C66CB2"/>
    <w:rsid w:val="00C7648F"/>
    <w:rsid w:val="00C77FC2"/>
    <w:rsid w:val="00C915B7"/>
    <w:rsid w:val="00C93E40"/>
    <w:rsid w:val="00CA42B6"/>
    <w:rsid w:val="00CA60C4"/>
    <w:rsid w:val="00CB7932"/>
    <w:rsid w:val="00CC55D0"/>
    <w:rsid w:val="00CD1E8E"/>
    <w:rsid w:val="00CE5E15"/>
    <w:rsid w:val="00CE6827"/>
    <w:rsid w:val="00CF1707"/>
    <w:rsid w:val="00CF4D05"/>
    <w:rsid w:val="00D010A6"/>
    <w:rsid w:val="00D036C9"/>
    <w:rsid w:val="00D12C6F"/>
    <w:rsid w:val="00D260DF"/>
    <w:rsid w:val="00D3225A"/>
    <w:rsid w:val="00D324C5"/>
    <w:rsid w:val="00D358ED"/>
    <w:rsid w:val="00D36565"/>
    <w:rsid w:val="00D4391B"/>
    <w:rsid w:val="00D54A47"/>
    <w:rsid w:val="00D73C3D"/>
    <w:rsid w:val="00D8224F"/>
    <w:rsid w:val="00D8672A"/>
    <w:rsid w:val="00D93247"/>
    <w:rsid w:val="00DA7EFD"/>
    <w:rsid w:val="00DB68B2"/>
    <w:rsid w:val="00DC2E78"/>
    <w:rsid w:val="00DD7732"/>
    <w:rsid w:val="00DE2C62"/>
    <w:rsid w:val="00DE500C"/>
    <w:rsid w:val="00DF2B6D"/>
    <w:rsid w:val="00E0341A"/>
    <w:rsid w:val="00E06254"/>
    <w:rsid w:val="00E11CCE"/>
    <w:rsid w:val="00E16AEF"/>
    <w:rsid w:val="00E20AB9"/>
    <w:rsid w:val="00E36F49"/>
    <w:rsid w:val="00E37734"/>
    <w:rsid w:val="00E4507F"/>
    <w:rsid w:val="00E51F00"/>
    <w:rsid w:val="00E54952"/>
    <w:rsid w:val="00E87CF5"/>
    <w:rsid w:val="00EA1658"/>
    <w:rsid w:val="00EB59EF"/>
    <w:rsid w:val="00EF3C28"/>
    <w:rsid w:val="00F0699D"/>
    <w:rsid w:val="00F156B7"/>
    <w:rsid w:val="00F21400"/>
    <w:rsid w:val="00F232DB"/>
    <w:rsid w:val="00F44548"/>
    <w:rsid w:val="00F46003"/>
    <w:rsid w:val="00F7152F"/>
    <w:rsid w:val="00F744A1"/>
    <w:rsid w:val="00F76542"/>
    <w:rsid w:val="00F82289"/>
    <w:rsid w:val="00F906A1"/>
    <w:rsid w:val="00FA1089"/>
    <w:rsid w:val="00FA7939"/>
    <w:rsid w:val="00FC0093"/>
    <w:rsid w:val="00FC1ACC"/>
    <w:rsid w:val="00FC5832"/>
    <w:rsid w:val="00FD15E7"/>
    <w:rsid w:val="00FE1AAC"/>
    <w:rsid w:val="00FE4E38"/>
    <w:rsid w:val="00FF379A"/>
    <w:rsid w:val="00F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A1F76DE"/>
  <w15:docId w15:val="{130C1A35-938A-4D00-A6CB-3269D2831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809"/>
    <w:pPr>
      <w:widowControl w:val="0"/>
      <w:jc w:val="both"/>
    </w:pPr>
    <w:rPr>
      <w:kern w:val="2"/>
      <w:sz w:val="24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AB3809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rsid w:val="006F43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6F435D"/>
    <w:rPr>
      <w:rFonts w:cs="Times New Roman"/>
      <w:kern w:val="2"/>
      <w:sz w:val="24"/>
      <w:lang w:bidi="he-IL"/>
    </w:rPr>
  </w:style>
  <w:style w:type="paragraph" w:styleId="a5">
    <w:name w:val="footer"/>
    <w:basedOn w:val="a"/>
    <w:link w:val="a6"/>
    <w:uiPriority w:val="99"/>
    <w:semiHidden/>
    <w:rsid w:val="006F43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6F435D"/>
    <w:rPr>
      <w:rFonts w:cs="Times New Roman"/>
      <w:kern w:val="2"/>
      <w:sz w:val="24"/>
      <w:lang w:bidi="he-IL"/>
    </w:rPr>
  </w:style>
  <w:style w:type="paragraph" w:customStyle="1" w:styleId="a7">
    <w:name w:val="一太郎"/>
    <w:uiPriority w:val="99"/>
    <w:rsid w:val="004B42A5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pacing w:val="8"/>
      <w:sz w:val="21"/>
      <w:szCs w:val="21"/>
    </w:rPr>
  </w:style>
  <w:style w:type="table" w:styleId="a8">
    <w:name w:val="Table Grid"/>
    <w:basedOn w:val="a1"/>
    <w:uiPriority w:val="99"/>
    <w:locked/>
    <w:rsid w:val="004D5F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er8">
    <w:name w:val="一太郎Ver8"/>
    <w:uiPriority w:val="99"/>
    <w:rsid w:val="00202D23"/>
    <w:pPr>
      <w:widowControl w:val="0"/>
      <w:wordWrap w:val="0"/>
      <w:autoSpaceDE w:val="0"/>
      <w:autoSpaceDN w:val="0"/>
      <w:adjustRightInd w:val="0"/>
      <w:spacing w:line="362" w:lineRule="exact"/>
      <w:jc w:val="both"/>
    </w:pPr>
    <w:rPr>
      <w:rFonts w:ascii="ＭＳ 明朝"/>
      <w:spacing w:val="5"/>
      <w:sz w:val="24"/>
    </w:rPr>
  </w:style>
  <w:style w:type="paragraph" w:styleId="a9">
    <w:name w:val="Balloon Text"/>
    <w:basedOn w:val="a"/>
    <w:link w:val="aa"/>
    <w:uiPriority w:val="99"/>
    <w:semiHidden/>
    <w:rsid w:val="00AC7681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EB59EF"/>
    <w:rPr>
      <w:rFonts w:ascii="Arial" w:eastAsia="ＭＳ ゴシック" w:hAnsi="Arial" w:cs="Times New Roman"/>
      <w:sz w:val="2"/>
      <w:lang w:bidi="he-IL"/>
    </w:rPr>
  </w:style>
  <w:style w:type="numbering" w:styleId="111111">
    <w:name w:val="Outline List 2"/>
    <w:basedOn w:val="a2"/>
    <w:rsid w:val="00AC3E3C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2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root\Templates\1041\NEWDOC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NEWDOC.DOT</Template>
  <TotalTime>0</TotalTime>
  <Pages>3</Pages>
  <Words>107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各務原市民間建築物アスベスト対策事業補助金交付要綱（案）</vt:lpstr>
      <vt:lpstr>各務原市民間建築物アスベスト対策事業補助金交付要綱（案）</vt:lpstr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各務原市民間建築物アスベスト対策事業補助金交付要綱（案）</dc:title>
  <dc:creator>各務原市役所</dc:creator>
  <cp:lastModifiedBy>tsuji-yukio@city.kakamigahara.lg.jp</cp:lastModifiedBy>
  <cp:revision>3</cp:revision>
  <cp:lastPrinted>2010-08-02T02:07:00Z</cp:lastPrinted>
  <dcterms:created xsi:type="dcterms:W3CDTF">2016-11-15T00:52:00Z</dcterms:created>
  <dcterms:modified xsi:type="dcterms:W3CDTF">2026-07-17T01:27:00Z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1041</vt:i4>
  </property>
</Properties>
</file>