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7B394" w14:textId="69DCB6D5" w:rsidR="003F3EF6" w:rsidRPr="00CF1707" w:rsidRDefault="003777B2" w:rsidP="003777B2">
      <w:pPr>
        <w:spacing w:line="400" w:lineRule="exact"/>
        <w:ind w:leftChars="-100" w:left="-269" w:firstLineChars="50" w:firstLine="134"/>
        <w:rPr>
          <w:szCs w:val="24"/>
        </w:rPr>
      </w:pPr>
      <w:r>
        <w:rPr>
          <w:rFonts w:hint="eastAsia"/>
          <w:szCs w:val="24"/>
        </w:rPr>
        <w:t>様式第８号（第１３条関係）</w:t>
      </w:r>
    </w:p>
    <w:p w14:paraId="0AF5CCFA" w14:textId="77777777" w:rsidR="003F3EF6" w:rsidRPr="00CF1707" w:rsidRDefault="003F3EF6" w:rsidP="00202D23">
      <w:pPr>
        <w:pStyle w:val="Ver8"/>
        <w:wordWrap/>
        <w:spacing w:line="400" w:lineRule="exact"/>
        <w:ind w:right="968"/>
        <w:rPr>
          <w:szCs w:val="24"/>
        </w:rPr>
      </w:pPr>
    </w:p>
    <w:p w14:paraId="12C54ADF" w14:textId="77777777" w:rsidR="003F3EF6" w:rsidRPr="00CF1707" w:rsidRDefault="003F3EF6" w:rsidP="00202D23">
      <w:pPr>
        <w:pStyle w:val="Ver8"/>
        <w:wordWrap/>
        <w:spacing w:line="400" w:lineRule="exact"/>
        <w:jc w:val="right"/>
        <w:rPr>
          <w:spacing w:val="0"/>
          <w:szCs w:val="24"/>
        </w:rPr>
      </w:pPr>
      <w:r w:rsidRPr="00CF1707">
        <w:rPr>
          <w:rFonts w:hint="eastAsia"/>
          <w:szCs w:val="24"/>
        </w:rPr>
        <w:t xml:space="preserve">　　年　　月　　日　</w:t>
      </w:r>
    </w:p>
    <w:p w14:paraId="35D5FB65" w14:textId="77777777" w:rsidR="003F3EF6" w:rsidRPr="00CF1707" w:rsidRDefault="003F3EF6" w:rsidP="00202D23">
      <w:pPr>
        <w:pStyle w:val="Ver8"/>
        <w:wordWrap/>
        <w:spacing w:line="400" w:lineRule="exact"/>
        <w:rPr>
          <w:szCs w:val="24"/>
        </w:rPr>
      </w:pPr>
    </w:p>
    <w:p w14:paraId="6D1A15E0" w14:textId="77777777" w:rsidR="003F3EF6" w:rsidRPr="00CF1707" w:rsidRDefault="00E11CCE" w:rsidP="00202D23">
      <w:pPr>
        <w:pStyle w:val="Ver8"/>
        <w:wordWrap/>
        <w:spacing w:line="400" w:lineRule="exact"/>
        <w:rPr>
          <w:szCs w:val="24"/>
        </w:rPr>
      </w:pPr>
      <w:r w:rsidRPr="00CF1707">
        <w:rPr>
          <w:rFonts w:hint="eastAsia"/>
          <w:szCs w:val="24"/>
        </w:rPr>
        <w:t>（</w:t>
      </w:r>
      <w:r w:rsidR="00CE7260">
        <w:rPr>
          <w:rFonts w:hint="eastAsia"/>
          <w:szCs w:val="24"/>
        </w:rPr>
        <w:t>宛</w:t>
      </w:r>
      <w:r w:rsidRPr="00CF1707">
        <w:rPr>
          <w:rFonts w:hint="eastAsia"/>
          <w:szCs w:val="24"/>
        </w:rPr>
        <w:t>先）</w:t>
      </w:r>
      <w:r w:rsidR="003F3EF6" w:rsidRPr="00CF1707">
        <w:rPr>
          <w:rFonts w:hAnsi="ＭＳ ゴシック" w:hint="eastAsia"/>
        </w:rPr>
        <w:t>各務原市</w:t>
      </w:r>
      <w:r w:rsidRPr="00CF1707">
        <w:rPr>
          <w:rFonts w:hint="eastAsia"/>
          <w:szCs w:val="24"/>
        </w:rPr>
        <w:t>長</w:t>
      </w:r>
    </w:p>
    <w:p w14:paraId="1CC61775" w14:textId="77777777" w:rsidR="003F3EF6" w:rsidRPr="00CF1707" w:rsidRDefault="003F3EF6" w:rsidP="00202D23">
      <w:pPr>
        <w:pStyle w:val="Ver8"/>
        <w:wordWrap/>
        <w:spacing w:line="400" w:lineRule="exact"/>
        <w:rPr>
          <w:spacing w:val="0"/>
          <w:szCs w:val="24"/>
        </w:rPr>
      </w:pPr>
    </w:p>
    <w:p w14:paraId="767E9853" w14:textId="77777777" w:rsidR="003F3EF6" w:rsidRPr="00CF1707" w:rsidRDefault="003F3EF6" w:rsidP="00E11CCE">
      <w:pPr>
        <w:overflowPunct w:val="0"/>
        <w:adjustRightInd w:val="0"/>
        <w:ind w:firstLineChars="2050" w:firstLine="5513"/>
        <w:textAlignment w:val="baseline"/>
        <w:rPr>
          <w:rFonts w:ascii="ＭＳ 明朝"/>
          <w:spacing w:val="10"/>
          <w:kern w:val="0"/>
        </w:rPr>
      </w:pPr>
      <w:r w:rsidRPr="00CF1707">
        <w:rPr>
          <w:rFonts w:ascii="Times New Roman" w:hAnsi="Times New Roman" w:cs="ＭＳ 明朝" w:hint="eastAsia"/>
          <w:kern w:val="0"/>
        </w:rPr>
        <w:t>所　在　地</w:t>
      </w:r>
    </w:p>
    <w:p w14:paraId="71A6AA86" w14:textId="77777777" w:rsidR="003F3EF6" w:rsidRPr="00CF1707" w:rsidRDefault="003F3EF6" w:rsidP="00E11CCE">
      <w:pPr>
        <w:overflowPunct w:val="0"/>
        <w:adjustRightInd w:val="0"/>
        <w:ind w:firstLineChars="2050" w:firstLine="5513"/>
        <w:textAlignment w:val="baseline"/>
        <w:rPr>
          <w:rFonts w:ascii="ＭＳ 明朝"/>
          <w:spacing w:val="10"/>
          <w:kern w:val="0"/>
        </w:rPr>
      </w:pPr>
      <w:r w:rsidRPr="00CF1707">
        <w:rPr>
          <w:rFonts w:ascii="Times New Roman" w:hAnsi="Times New Roman" w:cs="ＭＳ 明朝" w:hint="eastAsia"/>
          <w:kern w:val="0"/>
        </w:rPr>
        <w:t>名　　　称</w:t>
      </w:r>
    </w:p>
    <w:p w14:paraId="21E8D8FB" w14:textId="47B76F65" w:rsidR="003F3EF6" w:rsidRPr="00CF1707" w:rsidRDefault="00D010A6" w:rsidP="00E11CCE">
      <w:pPr>
        <w:ind w:firstLineChars="2049" w:firstLine="5510"/>
        <w:rPr>
          <w:szCs w:val="24"/>
        </w:rPr>
      </w:pPr>
      <w:r w:rsidRPr="00CF1707">
        <w:rPr>
          <w:rFonts w:ascii="Times New Roman" w:hAnsi="Times New Roman" w:cs="ＭＳ 明朝" w:hint="eastAsia"/>
          <w:kern w:val="0"/>
        </w:rPr>
        <w:t>代表者</w:t>
      </w:r>
      <w:r w:rsidR="003F3EF6" w:rsidRPr="00CF1707">
        <w:rPr>
          <w:rFonts w:hint="eastAsia"/>
        </w:rPr>
        <w:t xml:space="preserve">氏名　　</w:t>
      </w:r>
      <w:r w:rsidRPr="00CF1707">
        <w:rPr>
          <w:rFonts w:hint="eastAsia"/>
        </w:rPr>
        <w:t xml:space="preserve">　　</w:t>
      </w:r>
      <w:r w:rsidR="003F3EF6" w:rsidRPr="00CF1707">
        <w:rPr>
          <w:rFonts w:hint="eastAsia"/>
        </w:rPr>
        <w:t xml:space="preserve">　　　　</w:t>
      </w:r>
    </w:p>
    <w:p w14:paraId="667F2DBB" w14:textId="77777777" w:rsidR="00E11CCE" w:rsidRPr="00CF1707" w:rsidRDefault="00E11CCE" w:rsidP="00E37734">
      <w:pPr>
        <w:spacing w:line="400" w:lineRule="exact"/>
        <w:rPr>
          <w:rFonts w:hAnsi="ＭＳ ゴシック"/>
        </w:rPr>
      </w:pPr>
    </w:p>
    <w:p w14:paraId="380A497C" w14:textId="77777777" w:rsidR="003F3EF6" w:rsidRPr="00CF1707" w:rsidRDefault="003F3EF6" w:rsidP="00202D23">
      <w:pPr>
        <w:spacing w:line="400" w:lineRule="exact"/>
        <w:jc w:val="center"/>
        <w:rPr>
          <w:szCs w:val="24"/>
        </w:rPr>
      </w:pPr>
      <w:r w:rsidRPr="00CF1707">
        <w:rPr>
          <w:rFonts w:hAnsi="ＭＳ ゴシック" w:hint="eastAsia"/>
        </w:rPr>
        <w:t>各務原市</w:t>
      </w:r>
      <w:r w:rsidRPr="00CF1707">
        <w:rPr>
          <w:rFonts w:hint="eastAsia"/>
          <w:spacing w:val="2"/>
        </w:rPr>
        <w:t>民間建築物</w:t>
      </w:r>
      <w:r w:rsidR="00891622" w:rsidRPr="00CF1707">
        <w:rPr>
          <w:rFonts w:hint="eastAsia"/>
          <w:spacing w:val="2"/>
        </w:rPr>
        <w:t>吹付け</w:t>
      </w:r>
      <w:r w:rsidRPr="00CF1707">
        <w:rPr>
          <w:rFonts w:ascii="ＭＳ 明朝" w:hAnsi="ＭＳ 明朝" w:hint="eastAsia"/>
          <w:spacing w:val="9"/>
          <w:szCs w:val="24"/>
        </w:rPr>
        <w:t>アスベスト対策事業</w:t>
      </w:r>
      <w:r w:rsidRPr="00CF1707">
        <w:rPr>
          <w:rFonts w:hAnsi="ＭＳ 明朝" w:cs="ＭＳ ゴシック" w:hint="eastAsia"/>
          <w:szCs w:val="24"/>
        </w:rPr>
        <w:t>補助金交付</w:t>
      </w:r>
      <w:r w:rsidRPr="00CF1707">
        <w:rPr>
          <w:rFonts w:hint="eastAsia"/>
          <w:szCs w:val="24"/>
        </w:rPr>
        <w:t>請求書</w:t>
      </w:r>
    </w:p>
    <w:p w14:paraId="2AD58BF4" w14:textId="77777777" w:rsidR="00E11CCE" w:rsidRPr="00CF1707" w:rsidRDefault="00E11CCE" w:rsidP="00202D23">
      <w:pPr>
        <w:spacing w:line="400" w:lineRule="exact"/>
        <w:rPr>
          <w:szCs w:val="24"/>
        </w:rPr>
      </w:pPr>
    </w:p>
    <w:p w14:paraId="5D66E4AF" w14:textId="77777777" w:rsidR="003F3EF6" w:rsidRPr="00CF1707" w:rsidRDefault="003F3EF6" w:rsidP="00202D23">
      <w:pPr>
        <w:spacing w:line="400" w:lineRule="exact"/>
        <w:rPr>
          <w:szCs w:val="24"/>
        </w:rPr>
      </w:pPr>
      <w:r w:rsidRPr="00CF1707">
        <w:rPr>
          <w:rFonts w:hint="eastAsia"/>
          <w:szCs w:val="24"/>
        </w:rPr>
        <w:t xml:space="preserve">　　　　　年　　月　　日付で確定通知を受けた補助金について、</w:t>
      </w:r>
      <w:r w:rsidRPr="00CF1707">
        <w:rPr>
          <w:rFonts w:hAnsi="ＭＳ ゴシック" w:hint="eastAsia"/>
        </w:rPr>
        <w:t>各務原市</w:t>
      </w:r>
      <w:r w:rsidRPr="00CF1707">
        <w:rPr>
          <w:rFonts w:hint="eastAsia"/>
          <w:spacing w:val="2"/>
        </w:rPr>
        <w:t>民間建築物</w:t>
      </w:r>
      <w:r w:rsidR="00690E43" w:rsidRPr="00CF1707">
        <w:rPr>
          <w:rFonts w:hint="eastAsia"/>
          <w:spacing w:val="2"/>
        </w:rPr>
        <w:t>吹付け</w:t>
      </w:r>
      <w:r w:rsidRPr="00CF1707">
        <w:rPr>
          <w:rFonts w:ascii="ＭＳ 明朝" w:hAnsi="ＭＳ 明朝" w:hint="eastAsia"/>
          <w:spacing w:val="9"/>
          <w:szCs w:val="24"/>
        </w:rPr>
        <w:t>アスベスト対策事業</w:t>
      </w:r>
      <w:r w:rsidR="00E11CCE" w:rsidRPr="00CF1707">
        <w:rPr>
          <w:rFonts w:hint="eastAsia"/>
          <w:szCs w:val="24"/>
        </w:rPr>
        <w:t>補助金交付要綱第１３</w:t>
      </w:r>
      <w:r w:rsidRPr="00CF1707">
        <w:rPr>
          <w:rFonts w:hint="eastAsia"/>
          <w:szCs w:val="24"/>
        </w:rPr>
        <w:t>条</w:t>
      </w:r>
      <w:r w:rsidR="00601D05">
        <w:rPr>
          <w:rFonts w:hint="eastAsia"/>
          <w:szCs w:val="24"/>
        </w:rPr>
        <w:t>第２項</w:t>
      </w:r>
      <w:r w:rsidRPr="00CF1707">
        <w:rPr>
          <w:rFonts w:hint="eastAsia"/>
          <w:szCs w:val="24"/>
        </w:rPr>
        <w:t>の規定により、次のとおり請求します。</w:t>
      </w:r>
    </w:p>
    <w:p w14:paraId="4F5FEDA2" w14:textId="77777777" w:rsidR="003F3EF6" w:rsidRPr="00CF1707" w:rsidRDefault="003F3EF6" w:rsidP="00202D23">
      <w:pPr>
        <w:spacing w:line="400" w:lineRule="exact"/>
        <w:rPr>
          <w:szCs w:val="24"/>
        </w:rPr>
      </w:pPr>
    </w:p>
    <w:p w14:paraId="70E4D606" w14:textId="77777777" w:rsidR="003F3EF6" w:rsidRPr="00CF1707" w:rsidRDefault="00891622" w:rsidP="00202D23">
      <w:pPr>
        <w:spacing w:line="400" w:lineRule="exact"/>
        <w:rPr>
          <w:szCs w:val="24"/>
        </w:rPr>
      </w:pPr>
      <w:r w:rsidRPr="00CF1707">
        <w:rPr>
          <w:rFonts w:hint="eastAsia"/>
          <w:szCs w:val="24"/>
        </w:rPr>
        <w:t xml:space="preserve">１　補助事業の名称　　</w:t>
      </w:r>
      <w:r w:rsidR="00210732" w:rsidRPr="00CF1707">
        <w:rPr>
          <w:rFonts w:hint="eastAsia"/>
          <w:szCs w:val="24"/>
        </w:rPr>
        <w:t>各務原市</w:t>
      </w:r>
      <w:r w:rsidR="003F3EF6" w:rsidRPr="00CF1707">
        <w:rPr>
          <w:rFonts w:hint="eastAsia"/>
          <w:spacing w:val="2"/>
        </w:rPr>
        <w:t>民間建築物</w:t>
      </w:r>
      <w:r w:rsidRPr="00CF1707">
        <w:rPr>
          <w:rFonts w:hint="eastAsia"/>
          <w:spacing w:val="2"/>
        </w:rPr>
        <w:t>吹付け</w:t>
      </w:r>
      <w:r w:rsidR="003F3EF6" w:rsidRPr="00CF1707">
        <w:rPr>
          <w:rFonts w:ascii="ＭＳ 明朝" w:hAnsi="ＭＳ 明朝" w:hint="eastAsia"/>
          <w:spacing w:val="9"/>
          <w:szCs w:val="24"/>
        </w:rPr>
        <w:t>アスベスト対策事業</w:t>
      </w:r>
    </w:p>
    <w:p w14:paraId="15F39181" w14:textId="77777777" w:rsidR="003F3EF6" w:rsidRPr="00CF1707" w:rsidRDefault="003F3EF6" w:rsidP="00202D23">
      <w:pPr>
        <w:spacing w:line="400" w:lineRule="exact"/>
        <w:rPr>
          <w:szCs w:val="24"/>
        </w:rPr>
      </w:pPr>
    </w:p>
    <w:p w14:paraId="3C21B5F0" w14:textId="77777777" w:rsidR="003F3EF6" w:rsidRPr="00CF1707" w:rsidRDefault="003F3EF6" w:rsidP="00202D23">
      <w:pPr>
        <w:spacing w:line="400" w:lineRule="exact"/>
        <w:rPr>
          <w:szCs w:val="24"/>
        </w:rPr>
      </w:pPr>
      <w:r w:rsidRPr="00CF1707">
        <w:rPr>
          <w:rFonts w:hint="eastAsia"/>
          <w:szCs w:val="24"/>
        </w:rPr>
        <w:t>２　交付確定額　　　　　　　　　　　　　　　　　　　　円</w:t>
      </w:r>
    </w:p>
    <w:p w14:paraId="744D9B3D" w14:textId="77777777" w:rsidR="003F3EF6" w:rsidRPr="00CF1707" w:rsidRDefault="003F3EF6" w:rsidP="00202D23">
      <w:pPr>
        <w:spacing w:line="400" w:lineRule="exact"/>
        <w:rPr>
          <w:szCs w:val="24"/>
        </w:rPr>
      </w:pPr>
    </w:p>
    <w:p w14:paraId="6049784E" w14:textId="77777777" w:rsidR="003F3EF6" w:rsidRPr="00CF1707" w:rsidRDefault="003F3EF6" w:rsidP="00202D23">
      <w:pPr>
        <w:spacing w:line="400" w:lineRule="exact"/>
        <w:rPr>
          <w:szCs w:val="24"/>
        </w:rPr>
      </w:pPr>
      <w:r w:rsidRPr="00CF1707">
        <w:rPr>
          <w:rFonts w:hint="eastAsia"/>
          <w:szCs w:val="24"/>
        </w:rPr>
        <w:t>３　既交付額　　　　　　　　　　　　　　　　　　　　　円</w:t>
      </w:r>
    </w:p>
    <w:p w14:paraId="7D993FFE" w14:textId="77777777" w:rsidR="003F3EF6" w:rsidRPr="00CF1707" w:rsidRDefault="003F3EF6" w:rsidP="00202D23">
      <w:pPr>
        <w:spacing w:line="400" w:lineRule="exact"/>
        <w:rPr>
          <w:szCs w:val="24"/>
        </w:rPr>
      </w:pPr>
    </w:p>
    <w:p w14:paraId="7B38F68B" w14:textId="77777777" w:rsidR="003F3EF6" w:rsidRPr="00CF1707" w:rsidRDefault="003F3EF6" w:rsidP="00202D23">
      <w:pPr>
        <w:spacing w:line="400" w:lineRule="exact"/>
        <w:rPr>
          <w:szCs w:val="24"/>
        </w:rPr>
      </w:pPr>
      <w:r w:rsidRPr="00CF1707">
        <w:rPr>
          <w:rFonts w:hint="eastAsia"/>
          <w:szCs w:val="24"/>
        </w:rPr>
        <w:t>４　今回請求額　　　　　　　　　　　　　　　　　　　　円</w:t>
      </w:r>
    </w:p>
    <w:p w14:paraId="53573BB0" w14:textId="77777777" w:rsidR="003F3EF6" w:rsidRDefault="003F3EF6" w:rsidP="004B42A5">
      <w:pPr>
        <w:overflowPunct w:val="0"/>
        <w:adjustRightInd w:val="0"/>
        <w:textAlignment w:val="baseline"/>
        <w:rPr>
          <w:sz w:val="21"/>
          <w:szCs w:val="24"/>
        </w:rPr>
      </w:pPr>
    </w:p>
    <w:p w14:paraId="37D2CE1B" w14:textId="1BCB5AAB" w:rsidR="003777B2" w:rsidRPr="00CF1707" w:rsidRDefault="003777B2" w:rsidP="003777B2">
      <w:pPr>
        <w:overflowPunct w:val="0"/>
        <w:adjustRightInd w:val="0"/>
        <w:textAlignment w:val="baseline"/>
        <w:rPr>
          <w:rFonts w:ascii="Times New Roman" w:hAnsi="Times New Roman" w:cs="ＭＳ 明朝" w:hint="eastAsia"/>
          <w:kern w:val="0"/>
        </w:rPr>
      </w:pPr>
      <w:r>
        <w:rPr>
          <w:rFonts w:ascii="Times New Roman" w:hAnsi="Times New Roman" w:cs="ＭＳ 明朝" w:hint="eastAsia"/>
          <w:kern w:val="0"/>
        </w:rPr>
        <w:t>５　振込先</w:t>
      </w:r>
    </w:p>
    <w:tbl>
      <w:tblPr>
        <w:tblW w:w="9498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2268"/>
        <w:gridCol w:w="1276"/>
        <w:gridCol w:w="1418"/>
      </w:tblGrid>
      <w:tr w:rsidR="0078751C" w14:paraId="3D5F651B" w14:textId="77777777" w:rsidTr="00A90479">
        <w:trPr>
          <w:trHeight w:val="13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DA7C12B" w14:textId="77777777" w:rsidR="0078751C" w:rsidRDefault="0078751C" w:rsidP="008C53FA">
            <w:pPr>
              <w:suppressAutoHyphens/>
              <w:kinsoku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</w:rPr>
            </w:pPr>
            <w:r>
              <w:rPr>
                <w:rFonts w:ascii="ＭＳ 明朝" w:cs="ＭＳ 明朝" w:hint="eastAsia"/>
                <w:spacing w:val="79"/>
              </w:rPr>
              <w:t>金融機関名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7AA622A" w14:textId="77777777" w:rsidR="0078751C" w:rsidRDefault="0078751C" w:rsidP="008C53FA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E84D366" w14:textId="77777777" w:rsidR="0078751C" w:rsidRDefault="0078751C" w:rsidP="008C53FA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銀　　行</w:t>
            </w:r>
          </w:p>
          <w:p w14:paraId="78AEF0B4" w14:textId="77777777" w:rsidR="0078751C" w:rsidRDefault="0078751C" w:rsidP="008C53FA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金　　庫</w:t>
            </w:r>
          </w:p>
          <w:p w14:paraId="6A5524F2" w14:textId="77777777" w:rsidR="0078751C" w:rsidRDefault="0078751C" w:rsidP="008C53FA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農　　協</w:t>
            </w:r>
          </w:p>
          <w:p w14:paraId="5F7745FB" w14:textId="77777777" w:rsidR="0078751C" w:rsidRDefault="0078751C" w:rsidP="008C53FA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</w:rPr>
            </w:pPr>
            <w:r>
              <w:rPr>
                <w:rFonts w:ascii="ＭＳ 明朝" w:hAnsi="ＭＳ 明朝" w:cs="ＭＳ 明朝" w:hint="eastAsia"/>
              </w:rPr>
              <w:t>信用組合</w:t>
            </w:r>
          </w:p>
        </w:tc>
        <w:tc>
          <w:tcPr>
            <w:tcW w:w="12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E17E4" w14:textId="77777777" w:rsidR="0078751C" w:rsidRDefault="0078751C" w:rsidP="00A90479">
            <w:pPr>
              <w:suppressAutoHyphens/>
              <w:kinsoku w:val="0"/>
              <w:autoSpaceDE w:val="0"/>
              <w:autoSpaceDN w:val="0"/>
              <w:spacing w:line="278" w:lineRule="atLeast"/>
              <w:ind w:right="1076"/>
              <w:rPr>
                <w:rFonts w:ascii="ＭＳ 明朝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5A0B" w14:textId="77777777" w:rsidR="0078751C" w:rsidRPr="00515B9D" w:rsidRDefault="0078751C" w:rsidP="008C53FA">
            <w:pPr>
              <w:suppressAutoHyphens/>
              <w:kinsoku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sz w:val="21"/>
                <w:szCs w:val="21"/>
              </w:rPr>
            </w:pPr>
            <w:r w:rsidRPr="00515B9D">
              <w:rPr>
                <w:rFonts w:ascii="ＭＳ 明朝" w:cs="ＭＳ 明朝" w:hint="eastAsia"/>
                <w:sz w:val="21"/>
                <w:szCs w:val="21"/>
              </w:rPr>
              <w:t>本　店</w:t>
            </w:r>
          </w:p>
          <w:p w14:paraId="36165E7E" w14:textId="77777777" w:rsidR="0078751C" w:rsidRPr="00515B9D" w:rsidRDefault="0078751C" w:rsidP="008C53FA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 w:cs="ＭＳ 明朝"/>
                <w:sz w:val="21"/>
                <w:szCs w:val="21"/>
              </w:rPr>
            </w:pPr>
            <w:r w:rsidRPr="00515B9D">
              <w:rPr>
                <w:rFonts w:ascii="ＭＳ 明朝" w:cs="ＭＳ 明朝" w:hint="eastAsia"/>
                <w:sz w:val="21"/>
                <w:szCs w:val="21"/>
              </w:rPr>
              <w:t>支　店</w:t>
            </w:r>
          </w:p>
          <w:p w14:paraId="16B2BC8F" w14:textId="77777777" w:rsidR="0078751C" w:rsidRDefault="00A90479" w:rsidP="008C53FA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 w:cs="ＭＳ 明朝"/>
                <w:sz w:val="21"/>
                <w:szCs w:val="21"/>
              </w:rPr>
            </w:pPr>
            <w:r>
              <w:rPr>
                <w:rFonts w:ascii="ＭＳ 明朝" w:cs="ＭＳ 明朝" w:hint="eastAsia"/>
                <w:sz w:val="21"/>
                <w:szCs w:val="21"/>
              </w:rPr>
              <w:t>その他</w:t>
            </w:r>
          </w:p>
          <w:p w14:paraId="06A9DBBC" w14:textId="2A68E684" w:rsidR="00A90479" w:rsidRDefault="00A90479" w:rsidP="00A90479">
            <w:pPr>
              <w:suppressAutoHyphens/>
              <w:kinsoku w:val="0"/>
              <w:autoSpaceDE w:val="0"/>
              <w:autoSpaceDN w:val="0"/>
              <w:spacing w:line="278" w:lineRule="atLeast"/>
              <w:rPr>
                <w:rFonts w:ascii="ＭＳ 明朝"/>
              </w:rPr>
            </w:pPr>
            <w:r>
              <w:rPr>
                <w:rFonts w:ascii="ＭＳ 明朝" w:cs="ＭＳ 明朝" w:hint="eastAsia"/>
                <w:kern w:val="0"/>
                <w:sz w:val="21"/>
                <w:szCs w:val="21"/>
              </w:rPr>
              <w:t>（　　　　）</w:t>
            </w:r>
          </w:p>
        </w:tc>
      </w:tr>
      <w:tr w:rsidR="0078751C" w14:paraId="591E1340" w14:textId="77777777" w:rsidTr="008C53FA">
        <w:trPr>
          <w:trHeight w:val="811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FB6A44A" w14:textId="77777777" w:rsidR="0078751C" w:rsidRDefault="0078751C" w:rsidP="008C53FA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</w:rPr>
            </w:pPr>
            <w:r>
              <w:rPr>
                <w:rFonts w:ascii="ＭＳ 明朝" w:cs="ＭＳ 明朝" w:hint="eastAsia"/>
                <w:spacing w:val="140"/>
              </w:rPr>
              <w:t>預金種</w:t>
            </w:r>
            <w:r>
              <w:rPr>
                <w:rFonts w:ascii="ＭＳ 明朝" w:cs="ＭＳ 明朝" w:hint="eastAsia"/>
              </w:rPr>
              <w:t>目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CC95870" w14:textId="77777777" w:rsidR="0078751C" w:rsidRDefault="0078751C" w:rsidP="008C53FA">
            <w:pPr>
              <w:suppressAutoHyphens/>
              <w:kinsoku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</w:rPr>
            </w:pPr>
            <w:r>
              <w:rPr>
                <w:rFonts w:ascii="ＭＳ 明朝" w:cs="ＭＳ 明朝" w:hint="eastAsia"/>
              </w:rPr>
              <w:t>普通　・　当座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52AB51" w14:textId="77777777" w:rsidR="0078751C" w:rsidRDefault="0078751C" w:rsidP="008C53FA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</w:rPr>
            </w:pPr>
            <w:r>
              <w:rPr>
                <w:rFonts w:ascii="ＭＳ 明朝" w:cs="ＭＳ 明朝" w:hint="eastAsia"/>
                <w:spacing w:val="140"/>
              </w:rPr>
              <w:t>口座番</w:t>
            </w:r>
            <w:r>
              <w:rPr>
                <w:rFonts w:ascii="ＭＳ 明朝" w:cs="ＭＳ 明朝" w:hint="eastAsia"/>
              </w:rPr>
              <w:t>号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582E1D3" w14:textId="77777777" w:rsidR="0078751C" w:rsidRDefault="0078751C" w:rsidP="008C53FA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</w:rPr>
            </w:pPr>
          </w:p>
        </w:tc>
      </w:tr>
      <w:tr w:rsidR="0078751C" w14:paraId="079E86E9" w14:textId="77777777" w:rsidTr="00A90479">
        <w:trPr>
          <w:trHeight w:val="283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1D5668C" w14:textId="77777777" w:rsidR="0078751C" w:rsidRDefault="0078751C" w:rsidP="008C53FA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</w:rPr>
            </w:pPr>
            <w:r>
              <w:rPr>
                <w:rFonts w:ascii="ＭＳ 明朝" w:cs="ＭＳ 明朝" w:hint="eastAsia"/>
                <w:spacing w:val="140"/>
              </w:rPr>
              <w:t>フリガ</w:t>
            </w:r>
            <w:r>
              <w:rPr>
                <w:rFonts w:ascii="ＭＳ 明朝" w:cs="ＭＳ 明朝" w:hint="eastAsia"/>
              </w:rPr>
              <w:t>ナ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CC0312" w14:textId="77777777" w:rsidR="0078751C" w:rsidRDefault="0078751C" w:rsidP="008C53FA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</w:rPr>
            </w:pPr>
          </w:p>
        </w:tc>
      </w:tr>
      <w:tr w:rsidR="0078751C" w14:paraId="3B962772" w14:textId="77777777" w:rsidTr="00A90479">
        <w:trPr>
          <w:trHeight w:val="965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7AA430D" w14:textId="77777777" w:rsidR="0078751C" w:rsidRDefault="0078751C" w:rsidP="008C53FA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</w:rPr>
            </w:pPr>
            <w:r>
              <w:rPr>
                <w:rFonts w:ascii="ＭＳ 明朝" w:cs="ＭＳ 明朝" w:hint="eastAsia"/>
                <w:spacing w:val="79"/>
              </w:rPr>
              <w:t>口座名義</w:t>
            </w:r>
            <w:r>
              <w:rPr>
                <w:rFonts w:ascii="ＭＳ 明朝" w:cs="ＭＳ 明朝" w:hint="eastAsia"/>
              </w:rPr>
              <w:t>人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9DB4296" w14:textId="77777777" w:rsidR="0078751C" w:rsidRDefault="0078751C" w:rsidP="008C53FA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</w:rPr>
            </w:pPr>
          </w:p>
        </w:tc>
      </w:tr>
    </w:tbl>
    <w:p w14:paraId="2057215C" w14:textId="77777777" w:rsidR="002660FC" w:rsidRPr="00CA60C4" w:rsidRDefault="002660FC" w:rsidP="00A90479">
      <w:pPr>
        <w:rPr>
          <w:kern w:val="0"/>
        </w:rPr>
      </w:pPr>
    </w:p>
    <w:sectPr w:rsidR="002660FC" w:rsidRPr="00CA60C4" w:rsidSect="00C2324C">
      <w:pgSz w:w="11906" w:h="16838" w:code="9"/>
      <w:pgMar w:top="1247" w:right="1247" w:bottom="1247" w:left="1247" w:header="720" w:footer="720" w:gutter="0"/>
      <w:cols w:space="425"/>
      <w:noEndnote/>
      <w:docGrid w:type="linesAndChars" w:linePitch="478" w:charSpace="59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69E8C" w14:textId="77777777" w:rsidR="00CE7B0B" w:rsidRDefault="00CE7B0B" w:rsidP="006F435D">
      <w:r>
        <w:separator/>
      </w:r>
    </w:p>
  </w:endnote>
  <w:endnote w:type="continuationSeparator" w:id="0">
    <w:p w14:paraId="4C9B48EB" w14:textId="77777777" w:rsidR="00CE7B0B" w:rsidRDefault="00CE7B0B" w:rsidP="006F4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9D496" w14:textId="77777777" w:rsidR="00CE7B0B" w:rsidRDefault="00CE7B0B" w:rsidP="006F435D">
      <w:r>
        <w:separator/>
      </w:r>
    </w:p>
  </w:footnote>
  <w:footnote w:type="continuationSeparator" w:id="0">
    <w:p w14:paraId="043D2E63" w14:textId="77777777" w:rsidR="00CE7B0B" w:rsidRDefault="00CE7B0B" w:rsidP="006F43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1E6E458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5A04CCD6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C74C256E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108F612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6598E40A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BC89D98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AE24518E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F648696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9001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2D645E2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BC65D87"/>
    <w:multiLevelType w:val="multilevel"/>
    <w:tmpl w:val="0409001F"/>
    <w:numStyleLink w:val="111111"/>
  </w:abstractNum>
  <w:abstractNum w:abstractNumId="11" w15:restartNumberingAfterBreak="0">
    <w:nsid w:val="0D830708"/>
    <w:multiLevelType w:val="multilevel"/>
    <w:tmpl w:val="0409001F"/>
    <w:numStyleLink w:val="111111"/>
  </w:abstractNum>
  <w:abstractNum w:abstractNumId="12" w15:restartNumberingAfterBreak="0">
    <w:nsid w:val="13722D77"/>
    <w:multiLevelType w:val="hybridMultilevel"/>
    <w:tmpl w:val="78468770"/>
    <w:lvl w:ilvl="0" w:tplc="ED268284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02D390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4" w15:restartNumberingAfterBreak="0">
    <w:nsid w:val="606675FD"/>
    <w:multiLevelType w:val="multilevel"/>
    <w:tmpl w:val="0409001F"/>
    <w:numStyleLink w:val="111111"/>
  </w:abstractNum>
  <w:abstractNum w:abstractNumId="15" w15:restartNumberingAfterBreak="0">
    <w:nsid w:val="793837B5"/>
    <w:multiLevelType w:val="multilevel"/>
    <w:tmpl w:val="78468770"/>
    <w:lvl w:ilvl="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653947859">
    <w:abstractNumId w:val="9"/>
  </w:num>
  <w:num w:numId="2" w16cid:durableId="391931427">
    <w:abstractNumId w:val="7"/>
  </w:num>
  <w:num w:numId="3" w16cid:durableId="1652904772">
    <w:abstractNumId w:val="6"/>
  </w:num>
  <w:num w:numId="4" w16cid:durableId="821627167">
    <w:abstractNumId w:val="5"/>
  </w:num>
  <w:num w:numId="5" w16cid:durableId="1479303899">
    <w:abstractNumId w:val="4"/>
  </w:num>
  <w:num w:numId="6" w16cid:durableId="710960661">
    <w:abstractNumId w:val="8"/>
  </w:num>
  <w:num w:numId="7" w16cid:durableId="1041245462">
    <w:abstractNumId w:val="3"/>
  </w:num>
  <w:num w:numId="8" w16cid:durableId="2100102414">
    <w:abstractNumId w:val="2"/>
  </w:num>
  <w:num w:numId="9" w16cid:durableId="466515046">
    <w:abstractNumId w:val="1"/>
  </w:num>
  <w:num w:numId="10" w16cid:durableId="933123120">
    <w:abstractNumId w:val="0"/>
  </w:num>
  <w:num w:numId="11" w16cid:durableId="1746535665">
    <w:abstractNumId w:val="12"/>
  </w:num>
  <w:num w:numId="12" w16cid:durableId="468665476">
    <w:abstractNumId w:val="13"/>
  </w:num>
  <w:num w:numId="13" w16cid:durableId="629172964">
    <w:abstractNumId w:val="11"/>
  </w:num>
  <w:num w:numId="14" w16cid:durableId="1178156900">
    <w:abstractNumId w:val="14"/>
  </w:num>
  <w:num w:numId="15" w16cid:durableId="1113985672">
    <w:abstractNumId w:val="15"/>
  </w:num>
  <w:num w:numId="16" w16cid:durableId="9139305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defaultTabStop w:val="851"/>
  <w:doNotHyphenateCaps/>
  <w:drawingGridHorizontalSpacing w:val="3"/>
  <w:drawingGridVerticalSpacing w:val="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809"/>
    <w:rsid w:val="0000235C"/>
    <w:rsid w:val="000155D0"/>
    <w:rsid w:val="000163B7"/>
    <w:rsid w:val="00017F2C"/>
    <w:rsid w:val="00022A02"/>
    <w:rsid w:val="0003058B"/>
    <w:rsid w:val="00036241"/>
    <w:rsid w:val="000673DF"/>
    <w:rsid w:val="000702AD"/>
    <w:rsid w:val="00070D47"/>
    <w:rsid w:val="00077AFA"/>
    <w:rsid w:val="00090486"/>
    <w:rsid w:val="0009309F"/>
    <w:rsid w:val="000D0854"/>
    <w:rsid w:val="000D324C"/>
    <w:rsid w:val="000E4589"/>
    <w:rsid w:val="000F34D5"/>
    <w:rsid w:val="00100FED"/>
    <w:rsid w:val="0010183A"/>
    <w:rsid w:val="00101939"/>
    <w:rsid w:val="00126FAC"/>
    <w:rsid w:val="00133D12"/>
    <w:rsid w:val="00145045"/>
    <w:rsid w:val="00154427"/>
    <w:rsid w:val="00173555"/>
    <w:rsid w:val="00174563"/>
    <w:rsid w:val="001B0CA3"/>
    <w:rsid w:val="001B1EC1"/>
    <w:rsid w:val="001D0025"/>
    <w:rsid w:val="001D0B4E"/>
    <w:rsid w:val="001D1246"/>
    <w:rsid w:val="001D760F"/>
    <w:rsid w:val="001F0940"/>
    <w:rsid w:val="00202D23"/>
    <w:rsid w:val="00206A41"/>
    <w:rsid w:val="00210732"/>
    <w:rsid w:val="00240664"/>
    <w:rsid w:val="00242179"/>
    <w:rsid w:val="00246A99"/>
    <w:rsid w:val="00247FC3"/>
    <w:rsid w:val="0025414E"/>
    <w:rsid w:val="002621E5"/>
    <w:rsid w:val="002625B2"/>
    <w:rsid w:val="00264091"/>
    <w:rsid w:val="002660FC"/>
    <w:rsid w:val="002665E3"/>
    <w:rsid w:val="00271E6D"/>
    <w:rsid w:val="002877BD"/>
    <w:rsid w:val="00290D0F"/>
    <w:rsid w:val="002B008E"/>
    <w:rsid w:val="002B04F5"/>
    <w:rsid w:val="002B6EF6"/>
    <w:rsid w:val="002C1454"/>
    <w:rsid w:val="002D2362"/>
    <w:rsid w:val="002D62BB"/>
    <w:rsid w:val="002D7D05"/>
    <w:rsid w:val="002E06A6"/>
    <w:rsid w:val="002E6FAF"/>
    <w:rsid w:val="00301BE9"/>
    <w:rsid w:val="00304135"/>
    <w:rsid w:val="00304574"/>
    <w:rsid w:val="00323E5E"/>
    <w:rsid w:val="00325586"/>
    <w:rsid w:val="00341351"/>
    <w:rsid w:val="0034205C"/>
    <w:rsid w:val="003777B2"/>
    <w:rsid w:val="003803C9"/>
    <w:rsid w:val="00384672"/>
    <w:rsid w:val="003A0FFF"/>
    <w:rsid w:val="003A7003"/>
    <w:rsid w:val="003D4F0F"/>
    <w:rsid w:val="003E70AD"/>
    <w:rsid w:val="003F12DE"/>
    <w:rsid w:val="003F3EF6"/>
    <w:rsid w:val="003F522B"/>
    <w:rsid w:val="004022C2"/>
    <w:rsid w:val="0040700B"/>
    <w:rsid w:val="00414CC0"/>
    <w:rsid w:val="00424215"/>
    <w:rsid w:val="00426DE7"/>
    <w:rsid w:val="004331CA"/>
    <w:rsid w:val="0043664E"/>
    <w:rsid w:val="004424AC"/>
    <w:rsid w:val="00446595"/>
    <w:rsid w:val="00453B7A"/>
    <w:rsid w:val="00454CF4"/>
    <w:rsid w:val="004668AE"/>
    <w:rsid w:val="00474287"/>
    <w:rsid w:val="00496603"/>
    <w:rsid w:val="004A426E"/>
    <w:rsid w:val="004A6853"/>
    <w:rsid w:val="004A796F"/>
    <w:rsid w:val="004B1C1B"/>
    <w:rsid w:val="004B42A5"/>
    <w:rsid w:val="004B4D4C"/>
    <w:rsid w:val="004D41C6"/>
    <w:rsid w:val="004D5FE8"/>
    <w:rsid w:val="004D797E"/>
    <w:rsid w:val="004E559E"/>
    <w:rsid w:val="00502F28"/>
    <w:rsid w:val="005056F3"/>
    <w:rsid w:val="00510C19"/>
    <w:rsid w:val="00521C54"/>
    <w:rsid w:val="005361D4"/>
    <w:rsid w:val="00543CE6"/>
    <w:rsid w:val="005519A1"/>
    <w:rsid w:val="005534C3"/>
    <w:rsid w:val="00553947"/>
    <w:rsid w:val="00564F98"/>
    <w:rsid w:val="0057030B"/>
    <w:rsid w:val="0057084F"/>
    <w:rsid w:val="0057108D"/>
    <w:rsid w:val="00591289"/>
    <w:rsid w:val="005A307B"/>
    <w:rsid w:val="005B322D"/>
    <w:rsid w:val="005B5E9E"/>
    <w:rsid w:val="005B69C3"/>
    <w:rsid w:val="005B6C23"/>
    <w:rsid w:val="005D1644"/>
    <w:rsid w:val="005E1DAC"/>
    <w:rsid w:val="00601D05"/>
    <w:rsid w:val="006022CA"/>
    <w:rsid w:val="00604919"/>
    <w:rsid w:val="006105A2"/>
    <w:rsid w:val="00623A54"/>
    <w:rsid w:val="00625787"/>
    <w:rsid w:val="0063700A"/>
    <w:rsid w:val="00640941"/>
    <w:rsid w:val="006415FF"/>
    <w:rsid w:val="00644A51"/>
    <w:rsid w:val="00647EEB"/>
    <w:rsid w:val="00673513"/>
    <w:rsid w:val="00680909"/>
    <w:rsid w:val="006823EE"/>
    <w:rsid w:val="00686788"/>
    <w:rsid w:val="00690D99"/>
    <w:rsid w:val="00690E43"/>
    <w:rsid w:val="00690F3F"/>
    <w:rsid w:val="00691F92"/>
    <w:rsid w:val="00694B2D"/>
    <w:rsid w:val="006B4E16"/>
    <w:rsid w:val="006C432B"/>
    <w:rsid w:val="006C6B21"/>
    <w:rsid w:val="006C7226"/>
    <w:rsid w:val="006D2799"/>
    <w:rsid w:val="006E2AF5"/>
    <w:rsid w:val="006E60D8"/>
    <w:rsid w:val="006F435D"/>
    <w:rsid w:val="00713A6E"/>
    <w:rsid w:val="00714024"/>
    <w:rsid w:val="007209E4"/>
    <w:rsid w:val="0072352D"/>
    <w:rsid w:val="00727B68"/>
    <w:rsid w:val="00727FB2"/>
    <w:rsid w:val="0076670B"/>
    <w:rsid w:val="00766BA1"/>
    <w:rsid w:val="0076757D"/>
    <w:rsid w:val="007828E4"/>
    <w:rsid w:val="0078751C"/>
    <w:rsid w:val="00791D9C"/>
    <w:rsid w:val="0079359C"/>
    <w:rsid w:val="007951A5"/>
    <w:rsid w:val="007B59E0"/>
    <w:rsid w:val="007C3B4F"/>
    <w:rsid w:val="007C7FA9"/>
    <w:rsid w:val="007E14F6"/>
    <w:rsid w:val="007E6ACB"/>
    <w:rsid w:val="007F24F6"/>
    <w:rsid w:val="00811E25"/>
    <w:rsid w:val="00814A38"/>
    <w:rsid w:val="008221B6"/>
    <w:rsid w:val="00833649"/>
    <w:rsid w:val="00833EAA"/>
    <w:rsid w:val="00835CB2"/>
    <w:rsid w:val="00846913"/>
    <w:rsid w:val="00851632"/>
    <w:rsid w:val="0085179D"/>
    <w:rsid w:val="0086144D"/>
    <w:rsid w:val="008635D0"/>
    <w:rsid w:val="00874AB5"/>
    <w:rsid w:val="00881F15"/>
    <w:rsid w:val="00891622"/>
    <w:rsid w:val="00893E00"/>
    <w:rsid w:val="008A1A85"/>
    <w:rsid w:val="008A2C25"/>
    <w:rsid w:val="008A4BD3"/>
    <w:rsid w:val="008A5A17"/>
    <w:rsid w:val="008B6424"/>
    <w:rsid w:val="008C05F5"/>
    <w:rsid w:val="008C24FA"/>
    <w:rsid w:val="008C53FA"/>
    <w:rsid w:val="008F4F7D"/>
    <w:rsid w:val="009024D3"/>
    <w:rsid w:val="00917760"/>
    <w:rsid w:val="00917CCA"/>
    <w:rsid w:val="00923921"/>
    <w:rsid w:val="00953E61"/>
    <w:rsid w:val="009618F9"/>
    <w:rsid w:val="00965569"/>
    <w:rsid w:val="009664F8"/>
    <w:rsid w:val="00977CF0"/>
    <w:rsid w:val="00996D49"/>
    <w:rsid w:val="009A2213"/>
    <w:rsid w:val="009A4A03"/>
    <w:rsid w:val="009A59A8"/>
    <w:rsid w:val="009A5E4C"/>
    <w:rsid w:val="009E6581"/>
    <w:rsid w:val="009F66CA"/>
    <w:rsid w:val="00A337D5"/>
    <w:rsid w:val="00A34273"/>
    <w:rsid w:val="00A40314"/>
    <w:rsid w:val="00A5720E"/>
    <w:rsid w:val="00A640FF"/>
    <w:rsid w:val="00A66C2A"/>
    <w:rsid w:val="00A70EDA"/>
    <w:rsid w:val="00A81629"/>
    <w:rsid w:val="00A85841"/>
    <w:rsid w:val="00A90479"/>
    <w:rsid w:val="00A92DF9"/>
    <w:rsid w:val="00AA3A3D"/>
    <w:rsid w:val="00AB3809"/>
    <w:rsid w:val="00AC3E3C"/>
    <w:rsid w:val="00AC7681"/>
    <w:rsid w:val="00AD49E9"/>
    <w:rsid w:val="00AE6142"/>
    <w:rsid w:val="00AF16CA"/>
    <w:rsid w:val="00AF1F43"/>
    <w:rsid w:val="00B0399E"/>
    <w:rsid w:val="00B04EE7"/>
    <w:rsid w:val="00B12810"/>
    <w:rsid w:val="00B370BD"/>
    <w:rsid w:val="00B4658F"/>
    <w:rsid w:val="00B46B5F"/>
    <w:rsid w:val="00B54C28"/>
    <w:rsid w:val="00B54F3A"/>
    <w:rsid w:val="00B945BB"/>
    <w:rsid w:val="00BA4139"/>
    <w:rsid w:val="00BA7970"/>
    <w:rsid w:val="00BB5E09"/>
    <w:rsid w:val="00BC1423"/>
    <w:rsid w:val="00BD1B37"/>
    <w:rsid w:val="00BD3CF2"/>
    <w:rsid w:val="00BE530A"/>
    <w:rsid w:val="00C004E9"/>
    <w:rsid w:val="00C06D55"/>
    <w:rsid w:val="00C14DCA"/>
    <w:rsid w:val="00C2324C"/>
    <w:rsid w:val="00C24916"/>
    <w:rsid w:val="00C32DDA"/>
    <w:rsid w:val="00C4324E"/>
    <w:rsid w:val="00C4365D"/>
    <w:rsid w:val="00C47443"/>
    <w:rsid w:val="00C504C5"/>
    <w:rsid w:val="00C52B5D"/>
    <w:rsid w:val="00C53D91"/>
    <w:rsid w:val="00C55288"/>
    <w:rsid w:val="00C61367"/>
    <w:rsid w:val="00C65701"/>
    <w:rsid w:val="00C66CB2"/>
    <w:rsid w:val="00C7648F"/>
    <w:rsid w:val="00C77FC2"/>
    <w:rsid w:val="00C915B7"/>
    <w:rsid w:val="00C93E40"/>
    <w:rsid w:val="00CA351E"/>
    <w:rsid w:val="00CA42B6"/>
    <w:rsid w:val="00CA60C4"/>
    <w:rsid w:val="00CB7932"/>
    <w:rsid w:val="00CC55D0"/>
    <w:rsid w:val="00CD1E8E"/>
    <w:rsid w:val="00CE5E15"/>
    <w:rsid w:val="00CE6827"/>
    <w:rsid w:val="00CE7260"/>
    <w:rsid w:val="00CE7B0B"/>
    <w:rsid w:val="00CF1707"/>
    <w:rsid w:val="00CF4D05"/>
    <w:rsid w:val="00D010A6"/>
    <w:rsid w:val="00D036C9"/>
    <w:rsid w:val="00D12C6F"/>
    <w:rsid w:val="00D260DF"/>
    <w:rsid w:val="00D3225A"/>
    <w:rsid w:val="00D324C5"/>
    <w:rsid w:val="00D358ED"/>
    <w:rsid w:val="00D36565"/>
    <w:rsid w:val="00D4391B"/>
    <w:rsid w:val="00D54A47"/>
    <w:rsid w:val="00D73C3D"/>
    <w:rsid w:val="00D8224F"/>
    <w:rsid w:val="00D8672A"/>
    <w:rsid w:val="00D93247"/>
    <w:rsid w:val="00DA7EFD"/>
    <w:rsid w:val="00DB68B2"/>
    <w:rsid w:val="00DC2E78"/>
    <w:rsid w:val="00DD7732"/>
    <w:rsid w:val="00DE2C62"/>
    <w:rsid w:val="00DE500C"/>
    <w:rsid w:val="00DF2B6D"/>
    <w:rsid w:val="00E0341A"/>
    <w:rsid w:val="00E06254"/>
    <w:rsid w:val="00E11CCE"/>
    <w:rsid w:val="00E20AB9"/>
    <w:rsid w:val="00E36F49"/>
    <w:rsid w:val="00E37734"/>
    <w:rsid w:val="00E37A5A"/>
    <w:rsid w:val="00E4507F"/>
    <w:rsid w:val="00E51F00"/>
    <w:rsid w:val="00E54952"/>
    <w:rsid w:val="00E87CF5"/>
    <w:rsid w:val="00EA1658"/>
    <w:rsid w:val="00EB59EF"/>
    <w:rsid w:val="00EF3C28"/>
    <w:rsid w:val="00F0699D"/>
    <w:rsid w:val="00F156B7"/>
    <w:rsid w:val="00F21400"/>
    <w:rsid w:val="00F232DB"/>
    <w:rsid w:val="00F44548"/>
    <w:rsid w:val="00F46003"/>
    <w:rsid w:val="00F7152F"/>
    <w:rsid w:val="00F7377D"/>
    <w:rsid w:val="00F744A1"/>
    <w:rsid w:val="00F76542"/>
    <w:rsid w:val="00F82289"/>
    <w:rsid w:val="00F906A1"/>
    <w:rsid w:val="00FA1089"/>
    <w:rsid w:val="00FA7939"/>
    <w:rsid w:val="00FC0093"/>
    <w:rsid w:val="00FC1ACC"/>
    <w:rsid w:val="00FC5832"/>
    <w:rsid w:val="00FD15E7"/>
    <w:rsid w:val="00FE1AAC"/>
    <w:rsid w:val="00FE4E38"/>
    <w:rsid w:val="00FF379A"/>
    <w:rsid w:val="00FF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5DF0557"/>
  <w15:docId w15:val="{C7578897-BAFF-486E-87C1-3B9D8B977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3809"/>
    <w:pPr>
      <w:widowControl w:val="0"/>
      <w:jc w:val="both"/>
    </w:pPr>
    <w:rPr>
      <w:kern w:val="2"/>
      <w:sz w:val="24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AB3809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rsid w:val="006F43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6F435D"/>
    <w:rPr>
      <w:rFonts w:cs="Times New Roman"/>
      <w:kern w:val="2"/>
      <w:sz w:val="24"/>
      <w:lang w:bidi="he-IL"/>
    </w:rPr>
  </w:style>
  <w:style w:type="paragraph" w:styleId="a5">
    <w:name w:val="footer"/>
    <w:basedOn w:val="a"/>
    <w:link w:val="a6"/>
    <w:uiPriority w:val="99"/>
    <w:semiHidden/>
    <w:rsid w:val="006F43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6F435D"/>
    <w:rPr>
      <w:rFonts w:cs="Times New Roman"/>
      <w:kern w:val="2"/>
      <w:sz w:val="24"/>
      <w:lang w:bidi="he-IL"/>
    </w:rPr>
  </w:style>
  <w:style w:type="paragraph" w:customStyle="1" w:styleId="a7">
    <w:name w:val="一太郎"/>
    <w:uiPriority w:val="99"/>
    <w:rsid w:val="004B42A5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pacing w:val="8"/>
      <w:sz w:val="21"/>
      <w:szCs w:val="21"/>
    </w:rPr>
  </w:style>
  <w:style w:type="table" w:styleId="a8">
    <w:name w:val="Table Grid"/>
    <w:basedOn w:val="a1"/>
    <w:uiPriority w:val="99"/>
    <w:locked/>
    <w:rsid w:val="004D5F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er8">
    <w:name w:val="一太郎Ver8"/>
    <w:uiPriority w:val="99"/>
    <w:rsid w:val="00202D23"/>
    <w:pPr>
      <w:widowControl w:val="0"/>
      <w:wordWrap w:val="0"/>
      <w:autoSpaceDE w:val="0"/>
      <w:autoSpaceDN w:val="0"/>
      <w:adjustRightInd w:val="0"/>
      <w:spacing w:line="362" w:lineRule="exact"/>
      <w:jc w:val="both"/>
    </w:pPr>
    <w:rPr>
      <w:rFonts w:ascii="ＭＳ 明朝"/>
      <w:spacing w:val="5"/>
      <w:sz w:val="24"/>
    </w:rPr>
  </w:style>
  <w:style w:type="paragraph" w:styleId="a9">
    <w:name w:val="Balloon Text"/>
    <w:basedOn w:val="a"/>
    <w:link w:val="aa"/>
    <w:uiPriority w:val="99"/>
    <w:semiHidden/>
    <w:rsid w:val="00AC7681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EB59EF"/>
    <w:rPr>
      <w:rFonts w:ascii="Arial" w:eastAsia="ＭＳ ゴシック" w:hAnsi="Arial" w:cs="Times New Roman"/>
      <w:sz w:val="2"/>
      <w:lang w:bidi="he-IL"/>
    </w:rPr>
  </w:style>
  <w:style w:type="numbering" w:styleId="111111">
    <w:name w:val="Outline List 2"/>
    <w:basedOn w:val="a2"/>
    <w:rsid w:val="00AC3E3C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2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root\Templates\1041\NEWDOC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NEWDOC.DOT</Template>
  <TotalTime>9</TotalTime>
  <Pages>1</Pages>
  <Words>237</Words>
  <Characters>158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各務原市民間建築物アスベスト対策事業補助金交付要綱（案）</vt:lpstr>
      <vt:lpstr>各務原市民間建築物アスベスト対策事業補助金交付要綱（案）</vt:lpstr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各務原市民間建築物アスベスト対策事業補助金交付要綱（案）</dc:title>
  <dc:creator>各務原市役所</dc:creator>
  <cp:lastModifiedBy>tsuji-yukio@city.kakamigahara.lg.jp</cp:lastModifiedBy>
  <cp:revision>4</cp:revision>
  <cp:lastPrinted>2026-03-31T05:50:00Z</cp:lastPrinted>
  <dcterms:created xsi:type="dcterms:W3CDTF">2026-03-28T02:32:00Z</dcterms:created>
  <dcterms:modified xsi:type="dcterms:W3CDTF">2026-06-19T06:03:00Z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1041</vt:i4>
  </property>
</Properties>
</file>