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4687" w14:textId="351667D0" w:rsidR="00A53C46" w:rsidRPr="006101DE" w:rsidRDefault="00185852" w:rsidP="00C56FB7">
      <w:pPr>
        <w:ind w:leftChars="-100" w:left="-210"/>
        <w:rPr>
          <w:sz w:val="24"/>
          <w:szCs w:val="24"/>
        </w:rPr>
      </w:pPr>
      <w:r w:rsidRPr="006101D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58899" wp14:editId="142D71B4">
                <wp:simplePos x="0" y="0"/>
                <wp:positionH relativeFrom="column">
                  <wp:posOffset>4767049</wp:posOffset>
                </wp:positionH>
                <wp:positionV relativeFrom="paragraph">
                  <wp:posOffset>-670275</wp:posOffset>
                </wp:positionV>
                <wp:extent cx="1295400" cy="696686"/>
                <wp:effectExtent l="0" t="0" r="19050" b="273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6966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C6329" w14:textId="05654016" w:rsidR="00B65A07" w:rsidRPr="00C2491F" w:rsidRDefault="00C7538A" w:rsidP="00C7538A">
                            <w:pPr>
                              <w:rPr>
                                <w:rFonts w:ascii="BIZ UDゴシック" w:eastAsia="BIZ UDゴシック" w:hAnsi="BIZ UDゴシック"/>
                                <w:sz w:val="52"/>
                              </w:rPr>
                            </w:pPr>
                            <w:r w:rsidRPr="00C2491F">
                              <w:rPr>
                                <w:rFonts w:ascii="BIZ UDゴシック" w:eastAsia="BIZ UDゴシック" w:hAnsi="BIZ UDゴシック" w:hint="eastAsia"/>
                              </w:rPr>
                              <w:t>提出書類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5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588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5.35pt;margin-top:-52.8pt;width:102pt;height:5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" fillcolor="window" strokeweight=".5pt">
                <v:path arrowok="t"/>
                <v:textbox>
                  <w:txbxContent>
                    <w:p w14:paraId="63DC6329" w14:textId="05654016" w:rsidR="00B65A07" w:rsidRPr="00C2491F" w:rsidRDefault="00C7538A" w:rsidP="00C7538A">
                      <w:pPr>
                        <w:rPr>
                          <w:rFonts w:ascii="BIZ UDゴシック" w:eastAsia="BIZ UDゴシック" w:hAnsi="BIZ UDゴシック"/>
                          <w:sz w:val="52"/>
                        </w:rPr>
                      </w:pPr>
                      <w:r w:rsidRPr="00C2491F">
                        <w:rPr>
                          <w:rFonts w:ascii="BIZ UDゴシック" w:eastAsia="BIZ UDゴシック" w:hAnsi="BIZ UDゴシック" w:hint="eastAsia"/>
                        </w:rPr>
                        <w:t>提出書類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52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A53C46" w:rsidRPr="006101DE">
        <w:rPr>
          <w:rFonts w:hint="eastAsia"/>
          <w:sz w:val="24"/>
          <w:szCs w:val="24"/>
        </w:rPr>
        <w:t>様式第</w:t>
      </w:r>
      <w:r w:rsidR="00FA5D85" w:rsidRPr="006101DE">
        <w:rPr>
          <w:rFonts w:hint="eastAsia"/>
          <w:sz w:val="24"/>
          <w:szCs w:val="24"/>
        </w:rPr>
        <w:t>１</w:t>
      </w:r>
      <w:r w:rsidR="00A53C46" w:rsidRPr="006101DE">
        <w:rPr>
          <w:rFonts w:hint="eastAsia"/>
          <w:sz w:val="24"/>
          <w:szCs w:val="24"/>
        </w:rPr>
        <w:t>号</w:t>
      </w:r>
      <w:r w:rsidR="00C56FB7" w:rsidRPr="006101DE">
        <w:rPr>
          <w:rFonts w:hint="eastAsia"/>
          <w:sz w:val="24"/>
          <w:szCs w:val="24"/>
        </w:rPr>
        <w:t>（第</w:t>
      </w:r>
      <w:r w:rsidR="00721705" w:rsidRPr="006101DE">
        <w:rPr>
          <w:rFonts w:hint="eastAsia"/>
          <w:sz w:val="24"/>
          <w:szCs w:val="24"/>
        </w:rPr>
        <w:t>６</w:t>
      </w:r>
      <w:r w:rsidR="00C56FB7" w:rsidRPr="006101DE">
        <w:rPr>
          <w:rFonts w:hint="eastAsia"/>
          <w:sz w:val="24"/>
          <w:szCs w:val="24"/>
        </w:rPr>
        <w:t>条関係）</w:t>
      </w:r>
    </w:p>
    <w:tbl>
      <w:tblPr>
        <w:tblStyle w:val="aa"/>
        <w:tblW w:w="0" w:type="auto"/>
        <w:tblInd w:w="5506" w:type="dxa"/>
        <w:tblBorders>
          <w:bottom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</w:tblGrid>
      <w:tr w:rsidR="00A71EA8" w:rsidRPr="006101DE" w14:paraId="3E870D1B" w14:textId="77777777" w:rsidTr="003207CE">
        <w:tc>
          <w:tcPr>
            <w:tcW w:w="29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B38876" w14:textId="77777777" w:rsidR="00D41A40" w:rsidRPr="006101DE" w:rsidRDefault="00D41A40" w:rsidP="00AE64C2">
            <w:pPr>
              <w:jc w:val="right"/>
              <w:rPr>
                <w:sz w:val="24"/>
                <w:szCs w:val="24"/>
              </w:rPr>
            </w:pPr>
            <w:r w:rsidRPr="006101DE">
              <w:rPr>
                <w:rFonts w:hint="eastAsia"/>
                <w:sz w:val="24"/>
                <w:szCs w:val="24"/>
              </w:rPr>
              <w:t>年</w:t>
            </w:r>
            <w:r w:rsidR="00861AA6" w:rsidRPr="006101DE">
              <w:rPr>
                <w:rFonts w:hint="eastAsia"/>
                <w:sz w:val="24"/>
                <w:szCs w:val="24"/>
              </w:rPr>
              <w:t xml:space="preserve">　</w:t>
            </w:r>
            <w:r w:rsidRPr="006101DE">
              <w:rPr>
                <w:rFonts w:hint="eastAsia"/>
                <w:sz w:val="24"/>
                <w:szCs w:val="24"/>
              </w:rPr>
              <w:t xml:space="preserve">　月　　日</w:t>
            </w:r>
          </w:p>
        </w:tc>
      </w:tr>
    </w:tbl>
    <w:p w14:paraId="2C40BF9D" w14:textId="58FC94AE" w:rsidR="00932443" w:rsidRPr="006101DE" w:rsidRDefault="00932443" w:rsidP="00766936">
      <w:pPr>
        <w:spacing w:beforeLines="50" w:before="167" w:afterLines="50" w:after="167"/>
        <w:ind w:right="958"/>
        <w:rPr>
          <w:sz w:val="24"/>
          <w:szCs w:val="24"/>
        </w:rPr>
      </w:pPr>
      <w:r w:rsidRPr="006101DE">
        <w:rPr>
          <w:rFonts w:hint="eastAsia"/>
          <w:sz w:val="24"/>
          <w:szCs w:val="24"/>
        </w:rPr>
        <w:t>（宛先）各務原市長</w:t>
      </w:r>
    </w:p>
    <w:p w14:paraId="6636704E" w14:textId="71033027" w:rsidR="00A53C46" w:rsidRPr="006101DE" w:rsidRDefault="00C56FB7" w:rsidP="00F3599D">
      <w:pPr>
        <w:spacing w:beforeLines="50" w:before="167" w:afterLines="50" w:after="167"/>
        <w:jc w:val="center"/>
        <w:rPr>
          <w:b/>
          <w:sz w:val="24"/>
          <w:szCs w:val="24"/>
        </w:rPr>
      </w:pPr>
      <w:bookmarkStart w:id="0" w:name="_Hlk217223699"/>
      <w:r w:rsidRPr="006101DE">
        <w:rPr>
          <w:rFonts w:hint="eastAsia"/>
          <w:b/>
          <w:sz w:val="24"/>
          <w:szCs w:val="24"/>
        </w:rPr>
        <w:t>各務原市</w:t>
      </w:r>
      <w:r w:rsidR="00E2574C" w:rsidRPr="006101DE">
        <w:rPr>
          <w:rFonts w:hint="eastAsia"/>
          <w:b/>
          <w:sz w:val="24"/>
          <w:szCs w:val="24"/>
        </w:rPr>
        <w:t>住まいの防犯対策補助金交付申請書</w:t>
      </w:r>
      <w:r w:rsidRPr="006101DE">
        <w:rPr>
          <w:rFonts w:hint="eastAsia"/>
          <w:b/>
          <w:sz w:val="24"/>
          <w:szCs w:val="24"/>
        </w:rPr>
        <w:t>兼請求書</w:t>
      </w:r>
      <w:bookmarkEnd w:id="0"/>
    </w:p>
    <w:p w14:paraId="1D542F11" w14:textId="4B761B58" w:rsidR="00DF78D8" w:rsidRPr="006101DE" w:rsidRDefault="00A53C46" w:rsidP="00DF78D8">
      <w:pPr>
        <w:rPr>
          <w:sz w:val="24"/>
          <w:szCs w:val="24"/>
        </w:rPr>
      </w:pPr>
      <w:r w:rsidRPr="006101DE">
        <w:rPr>
          <w:rFonts w:hint="eastAsia"/>
          <w:sz w:val="24"/>
          <w:szCs w:val="24"/>
        </w:rPr>
        <w:t xml:space="preserve">　</w:t>
      </w:r>
      <w:r w:rsidR="00E2574C" w:rsidRPr="006101DE">
        <w:rPr>
          <w:rFonts w:hint="eastAsia"/>
          <w:bCs/>
          <w:sz w:val="24"/>
          <w:szCs w:val="24"/>
        </w:rPr>
        <w:t>各務原市住まいの防犯対策補助金</w:t>
      </w:r>
      <w:r w:rsidR="0013314C" w:rsidRPr="006101DE">
        <w:rPr>
          <w:rFonts w:hint="eastAsia"/>
          <w:sz w:val="24"/>
          <w:szCs w:val="24"/>
        </w:rPr>
        <w:t>の交付を受けたいので、</w:t>
      </w:r>
      <w:r w:rsidR="00E2574C" w:rsidRPr="006101DE">
        <w:rPr>
          <w:rFonts w:hint="eastAsia"/>
          <w:sz w:val="24"/>
          <w:szCs w:val="24"/>
        </w:rPr>
        <w:t>各務原市住まいの防犯対策補助金</w:t>
      </w:r>
      <w:r w:rsidR="00CF5F8A" w:rsidRPr="006101DE">
        <w:rPr>
          <w:rFonts w:hint="eastAsia"/>
          <w:sz w:val="24"/>
          <w:szCs w:val="24"/>
        </w:rPr>
        <w:t>交付要綱</w:t>
      </w:r>
      <w:r w:rsidR="00C56FB7" w:rsidRPr="006101DE">
        <w:rPr>
          <w:rFonts w:hint="eastAsia"/>
          <w:sz w:val="24"/>
          <w:szCs w:val="24"/>
        </w:rPr>
        <w:t>第</w:t>
      </w:r>
      <w:r w:rsidR="00ED0BBC" w:rsidRPr="006101DE">
        <w:rPr>
          <w:rFonts w:hint="eastAsia"/>
          <w:sz w:val="24"/>
          <w:szCs w:val="24"/>
        </w:rPr>
        <w:t>６</w:t>
      </w:r>
      <w:r w:rsidR="0013314C" w:rsidRPr="006101DE">
        <w:rPr>
          <w:rFonts w:hint="eastAsia"/>
          <w:sz w:val="24"/>
          <w:szCs w:val="24"/>
        </w:rPr>
        <w:t>条の規定により</w:t>
      </w:r>
      <w:r w:rsidR="00C56FB7" w:rsidRPr="006101DE">
        <w:rPr>
          <w:rFonts w:hint="eastAsia"/>
          <w:sz w:val="24"/>
          <w:szCs w:val="24"/>
        </w:rPr>
        <w:t>、</w:t>
      </w:r>
      <w:r w:rsidR="00234BEC" w:rsidRPr="006101DE">
        <w:rPr>
          <w:rFonts w:hint="eastAsia"/>
          <w:sz w:val="24"/>
          <w:szCs w:val="24"/>
        </w:rPr>
        <w:t>次のとおり</w:t>
      </w:r>
      <w:r w:rsidR="0013314C" w:rsidRPr="006101DE">
        <w:rPr>
          <w:rFonts w:hint="eastAsia"/>
          <w:sz w:val="24"/>
          <w:szCs w:val="24"/>
        </w:rPr>
        <w:t>申請します。</w:t>
      </w:r>
    </w:p>
    <w:p w14:paraId="75A6F65E" w14:textId="0713A99E" w:rsidR="00560DF9" w:rsidRPr="006101DE" w:rsidRDefault="0046056B" w:rsidP="00DF78D8">
      <w:pPr>
        <w:ind w:firstLineChars="100" w:firstLine="240"/>
        <w:rPr>
          <w:sz w:val="24"/>
          <w:szCs w:val="24"/>
        </w:rPr>
      </w:pPr>
      <w:r w:rsidRPr="006101DE">
        <w:rPr>
          <w:rFonts w:hint="eastAsia"/>
          <w:sz w:val="24"/>
          <w:szCs w:val="24"/>
        </w:rPr>
        <w:t>また、</w:t>
      </w:r>
      <w:r w:rsidR="00902C2A" w:rsidRPr="006101DE">
        <w:rPr>
          <w:rFonts w:hint="eastAsia"/>
          <w:sz w:val="24"/>
          <w:szCs w:val="24"/>
        </w:rPr>
        <w:t>補助金</w:t>
      </w:r>
      <w:r w:rsidR="00CF5F8A" w:rsidRPr="006101DE">
        <w:rPr>
          <w:rFonts w:hint="eastAsia"/>
          <w:sz w:val="24"/>
          <w:szCs w:val="24"/>
        </w:rPr>
        <w:t>の</w:t>
      </w:r>
      <w:r w:rsidR="00D4645B" w:rsidRPr="006101DE">
        <w:rPr>
          <w:rFonts w:hint="eastAsia"/>
          <w:sz w:val="24"/>
          <w:szCs w:val="24"/>
        </w:rPr>
        <w:t>交付決定があった場合は、次</w:t>
      </w:r>
      <w:r w:rsidR="00562A3A" w:rsidRPr="006101DE">
        <w:rPr>
          <w:rFonts w:hint="eastAsia"/>
          <w:sz w:val="24"/>
          <w:szCs w:val="24"/>
        </w:rPr>
        <w:t>のとおりそ</w:t>
      </w:r>
      <w:r w:rsidR="0013314C" w:rsidRPr="006101DE">
        <w:rPr>
          <w:rFonts w:hint="eastAsia"/>
          <w:sz w:val="24"/>
          <w:szCs w:val="24"/>
        </w:rPr>
        <w:t>の交付を請求します。</w:t>
      </w:r>
    </w:p>
    <w:p w14:paraId="23D809EF" w14:textId="115D2A99" w:rsidR="00ED0BBC" w:rsidRDefault="00ED0BBC" w:rsidP="000C6273">
      <w:pPr>
        <w:spacing w:after="60" w:line="240" w:lineRule="atLeast"/>
        <w:ind w:firstLineChars="100" w:firstLine="240"/>
        <w:rPr>
          <w:rFonts w:cs="ＭＳ 明朝"/>
          <w:color w:val="000000" w:themeColor="text1"/>
          <w:sz w:val="24"/>
          <w:szCs w:val="24"/>
        </w:rPr>
      </w:pPr>
      <w:r w:rsidRPr="006101DE">
        <w:rPr>
          <w:rFonts w:hint="eastAsia"/>
          <w:sz w:val="24"/>
          <w:szCs w:val="24"/>
        </w:rPr>
        <w:t>なお、申請に当たり、</w:t>
      </w:r>
      <w:r w:rsidR="006B227A" w:rsidRPr="006101DE">
        <w:rPr>
          <w:rFonts w:hint="eastAsia"/>
          <w:sz w:val="24"/>
          <w:szCs w:val="24"/>
        </w:rPr>
        <w:t>私</w:t>
      </w:r>
      <w:r w:rsidRPr="006101DE">
        <w:rPr>
          <w:rFonts w:hint="eastAsia"/>
          <w:sz w:val="24"/>
          <w:szCs w:val="24"/>
        </w:rPr>
        <w:t>が暴力団等（各務原市補助金交付規則第３条の３各号に掲げるもの）でないことを誓約</w:t>
      </w:r>
      <w:r w:rsidR="006B227A" w:rsidRPr="006101DE">
        <w:rPr>
          <w:rFonts w:hint="eastAsia"/>
          <w:sz w:val="24"/>
          <w:szCs w:val="24"/>
        </w:rPr>
        <w:t>するとともに、市が私の</w:t>
      </w:r>
      <w:r w:rsidR="009055CA" w:rsidRPr="006101DE">
        <w:rPr>
          <w:rFonts w:cs="ＭＳ 明朝" w:hint="eastAsia"/>
          <w:color w:val="000000" w:themeColor="text1"/>
          <w:sz w:val="24"/>
          <w:szCs w:val="24"/>
        </w:rPr>
        <w:t>市税の納付状況及び住民基本台帳</w:t>
      </w:r>
      <w:r w:rsidR="006B227A" w:rsidRPr="006101DE">
        <w:rPr>
          <w:rFonts w:cs="ＭＳ 明朝" w:hint="eastAsia"/>
          <w:color w:val="000000" w:themeColor="text1"/>
          <w:sz w:val="24"/>
          <w:szCs w:val="24"/>
        </w:rPr>
        <w:t>を</w:t>
      </w:r>
      <w:r w:rsidR="009055CA" w:rsidRPr="006101DE">
        <w:rPr>
          <w:rFonts w:cs="ＭＳ 明朝" w:hint="eastAsia"/>
          <w:color w:val="000000" w:themeColor="text1"/>
          <w:sz w:val="24"/>
          <w:szCs w:val="24"/>
        </w:rPr>
        <w:t>調査</w:t>
      </w:r>
      <w:r w:rsidR="006B227A" w:rsidRPr="006101DE">
        <w:rPr>
          <w:rFonts w:cs="ＭＳ 明朝" w:hint="eastAsia"/>
          <w:color w:val="000000" w:themeColor="text1"/>
          <w:sz w:val="24"/>
          <w:szCs w:val="24"/>
        </w:rPr>
        <w:t>することに同意します。</w:t>
      </w:r>
    </w:p>
    <w:p w14:paraId="2B929879" w14:textId="77777777" w:rsidR="00502A5D" w:rsidRDefault="00502A5D" w:rsidP="000C6273">
      <w:pPr>
        <w:spacing w:after="60" w:line="240" w:lineRule="atLeast"/>
        <w:ind w:firstLineChars="100" w:firstLine="240"/>
        <w:rPr>
          <w:rFonts w:cs="ＭＳ 明朝"/>
          <w:color w:val="000000" w:themeColor="text1"/>
          <w:sz w:val="24"/>
          <w:szCs w:val="24"/>
        </w:rPr>
      </w:pPr>
    </w:p>
    <w:p w14:paraId="10B48EC1" w14:textId="6FD11269" w:rsidR="00502A5D" w:rsidRPr="00502A5D" w:rsidRDefault="00F3599D" w:rsidP="00502A5D">
      <w:pPr>
        <w:spacing w:after="60" w:line="240" w:lineRule="atLeas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１</w:t>
      </w:r>
      <w:r w:rsidR="00502A5D" w:rsidRPr="006101DE">
        <w:rPr>
          <w:rFonts w:cs="ＭＳ 明朝" w:hint="eastAsia"/>
          <w:sz w:val="24"/>
          <w:szCs w:val="24"/>
        </w:rPr>
        <w:t xml:space="preserve">　</w:t>
      </w:r>
      <w:r w:rsidR="00502A5D">
        <w:rPr>
          <w:rFonts w:cs="ＭＳ 明朝" w:hint="eastAsia"/>
          <w:sz w:val="24"/>
          <w:szCs w:val="24"/>
        </w:rPr>
        <w:t>申請</w:t>
      </w:r>
      <w:r w:rsidR="00ED5BD4">
        <w:rPr>
          <w:rFonts w:cs="ＭＳ 明朝" w:hint="eastAsia"/>
          <w:sz w:val="24"/>
          <w:szCs w:val="24"/>
        </w:rPr>
        <w:t>（請求）</w:t>
      </w:r>
      <w:r w:rsidR="00502A5D">
        <w:rPr>
          <w:rFonts w:cs="ＭＳ 明朝" w:hint="eastAsia"/>
          <w:sz w:val="24"/>
          <w:szCs w:val="24"/>
        </w:rPr>
        <w:t>者情報</w:t>
      </w:r>
    </w:p>
    <w:tbl>
      <w:tblPr>
        <w:tblStyle w:val="aa"/>
        <w:tblW w:w="0" w:type="auto"/>
        <w:tblInd w:w="255" w:type="dxa"/>
        <w:tblLook w:val="04A0" w:firstRow="1" w:lastRow="0" w:firstColumn="1" w:lastColumn="0" w:noHBand="0" w:noVBand="1"/>
      </w:tblPr>
      <w:tblGrid>
        <w:gridCol w:w="2339"/>
        <w:gridCol w:w="3065"/>
        <w:gridCol w:w="2799"/>
      </w:tblGrid>
      <w:tr w:rsidR="00502A5D" w:rsidRPr="006101DE" w14:paraId="7D291E97" w14:textId="77777777" w:rsidTr="00ED5BD4">
        <w:trPr>
          <w:trHeight w:val="283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33B67588" w14:textId="77777777" w:rsidR="00502A5D" w:rsidRPr="006101DE" w:rsidRDefault="00502A5D" w:rsidP="00E65008">
            <w:pPr>
              <w:spacing w:line="240" w:lineRule="exact"/>
              <w:jc w:val="center"/>
              <w:rPr>
                <w:szCs w:val="21"/>
              </w:rPr>
            </w:pPr>
            <w:r w:rsidRPr="006101DE">
              <w:rPr>
                <w:rFonts w:hint="eastAsia"/>
                <w:szCs w:val="21"/>
              </w:rPr>
              <w:t>フリガナ</w:t>
            </w:r>
          </w:p>
        </w:tc>
        <w:tc>
          <w:tcPr>
            <w:tcW w:w="6008" w:type="dxa"/>
            <w:gridSpan w:val="2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79C7B2F3" w14:textId="77777777" w:rsidR="00502A5D" w:rsidRPr="006101DE" w:rsidRDefault="00502A5D" w:rsidP="00E65008">
            <w:pPr>
              <w:spacing w:line="240" w:lineRule="exact"/>
              <w:ind w:right="1055"/>
              <w:jc w:val="left"/>
              <w:rPr>
                <w:szCs w:val="21"/>
              </w:rPr>
            </w:pPr>
          </w:p>
        </w:tc>
      </w:tr>
      <w:tr w:rsidR="00502A5D" w:rsidRPr="006101DE" w14:paraId="4C83862F" w14:textId="77777777" w:rsidTr="00ED5BD4">
        <w:trPr>
          <w:trHeight w:val="794"/>
        </w:trPr>
        <w:tc>
          <w:tcPr>
            <w:tcW w:w="2405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F29B908" w14:textId="4C77520B" w:rsidR="00502A5D" w:rsidRPr="006101DE" w:rsidRDefault="00D64C46" w:rsidP="001C110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6008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</w:tcPr>
          <w:p w14:paraId="1EAC213B" w14:textId="77777777" w:rsidR="00502A5D" w:rsidRPr="006101DE" w:rsidRDefault="00502A5D" w:rsidP="00E65008">
            <w:pPr>
              <w:spacing w:line="300" w:lineRule="exact"/>
              <w:ind w:right="1055"/>
              <w:jc w:val="left"/>
              <w:rPr>
                <w:sz w:val="24"/>
                <w:szCs w:val="24"/>
              </w:rPr>
            </w:pPr>
          </w:p>
        </w:tc>
      </w:tr>
      <w:tr w:rsidR="00502A5D" w:rsidRPr="006101DE" w14:paraId="3497692D" w14:textId="77777777" w:rsidTr="00ED5BD4">
        <w:tc>
          <w:tcPr>
            <w:tcW w:w="2405" w:type="dxa"/>
            <w:vMerge w:val="restart"/>
            <w:tcBorders>
              <w:left w:val="single" w:sz="18" w:space="0" w:color="auto"/>
            </w:tcBorders>
            <w:vAlign w:val="center"/>
          </w:tcPr>
          <w:p w14:paraId="6CBFAA4A" w14:textId="77777777" w:rsidR="00502A5D" w:rsidRPr="006101DE" w:rsidRDefault="00502A5D" w:rsidP="00E65008">
            <w:pPr>
              <w:spacing w:line="3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6101DE">
              <w:rPr>
                <w:rFonts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19" w:type="dxa"/>
          </w:tcPr>
          <w:p w14:paraId="0FF4C455" w14:textId="77777777" w:rsidR="00502A5D" w:rsidRPr="006101DE" w:rsidRDefault="00502A5D" w:rsidP="00E65008">
            <w:pPr>
              <w:spacing w:line="300" w:lineRule="exact"/>
              <w:ind w:right="1055"/>
              <w:jc w:val="left"/>
              <w:rPr>
                <w:sz w:val="24"/>
                <w:szCs w:val="24"/>
              </w:rPr>
            </w:pPr>
            <w:r w:rsidRPr="006101DE">
              <w:rPr>
                <w:rFonts w:hint="eastAsia"/>
                <w:sz w:val="24"/>
                <w:szCs w:val="24"/>
              </w:rPr>
              <w:t>〒</w:t>
            </w:r>
          </w:p>
        </w:tc>
        <w:tc>
          <w:tcPr>
            <w:tcW w:w="2889" w:type="dxa"/>
            <w:tcBorders>
              <w:bottom w:val="nil"/>
              <w:right w:val="single" w:sz="18" w:space="0" w:color="auto"/>
            </w:tcBorders>
          </w:tcPr>
          <w:p w14:paraId="3C1CB6A3" w14:textId="77777777" w:rsidR="00502A5D" w:rsidRPr="006101DE" w:rsidRDefault="00502A5D" w:rsidP="00E65008">
            <w:pPr>
              <w:spacing w:line="300" w:lineRule="exact"/>
              <w:ind w:right="1055"/>
              <w:jc w:val="left"/>
              <w:rPr>
                <w:sz w:val="24"/>
                <w:szCs w:val="24"/>
              </w:rPr>
            </w:pPr>
          </w:p>
        </w:tc>
      </w:tr>
      <w:tr w:rsidR="00502A5D" w:rsidRPr="006101DE" w14:paraId="4C046006" w14:textId="77777777" w:rsidTr="00ED5BD4">
        <w:trPr>
          <w:trHeight w:val="539"/>
        </w:trPr>
        <w:tc>
          <w:tcPr>
            <w:tcW w:w="2405" w:type="dxa"/>
            <w:vMerge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2FAAB4A5" w14:textId="77777777" w:rsidR="00502A5D" w:rsidRPr="006101DE" w:rsidRDefault="00502A5D" w:rsidP="00E65008">
            <w:pPr>
              <w:spacing w:line="30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008" w:type="dxa"/>
            <w:gridSpan w:val="2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42E0FADA" w14:textId="77777777" w:rsidR="00502A5D" w:rsidRPr="006101DE" w:rsidRDefault="00502A5D" w:rsidP="00E65008">
            <w:pPr>
              <w:spacing w:line="300" w:lineRule="exact"/>
              <w:ind w:right="1055"/>
              <w:jc w:val="left"/>
              <w:rPr>
                <w:szCs w:val="21"/>
              </w:rPr>
            </w:pPr>
          </w:p>
        </w:tc>
      </w:tr>
      <w:tr w:rsidR="00502A5D" w:rsidRPr="006101DE" w14:paraId="6A728F1B" w14:textId="77777777" w:rsidTr="00ED5BD4">
        <w:trPr>
          <w:trHeight w:val="539"/>
        </w:trPr>
        <w:tc>
          <w:tcPr>
            <w:tcW w:w="2405" w:type="dxa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5EE4B66C" w14:textId="77777777" w:rsidR="00502A5D" w:rsidRPr="006101DE" w:rsidRDefault="00502A5D" w:rsidP="00E65008">
            <w:pPr>
              <w:spacing w:line="3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6101DE">
              <w:rPr>
                <w:rFonts w:hint="eastAsia"/>
                <w:color w:val="000000" w:themeColor="text1"/>
                <w:sz w:val="24"/>
                <w:szCs w:val="24"/>
              </w:rPr>
              <w:t>生年月日</w:t>
            </w:r>
          </w:p>
        </w:tc>
        <w:tc>
          <w:tcPr>
            <w:tcW w:w="6008" w:type="dxa"/>
            <w:gridSpan w:val="2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07372AD3" w14:textId="77777777" w:rsidR="00502A5D" w:rsidRPr="006101DE" w:rsidRDefault="00502A5D" w:rsidP="00E65008">
            <w:pPr>
              <w:spacing w:line="300" w:lineRule="exact"/>
              <w:ind w:right="1055"/>
              <w:jc w:val="left"/>
              <w:rPr>
                <w:color w:val="EE0000"/>
                <w:szCs w:val="21"/>
              </w:rPr>
            </w:pPr>
          </w:p>
        </w:tc>
      </w:tr>
      <w:tr w:rsidR="00502A5D" w:rsidRPr="006101DE" w14:paraId="345DEAA9" w14:textId="77777777" w:rsidTr="00ED5BD4">
        <w:trPr>
          <w:trHeight w:val="539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7E8F053" w14:textId="77777777" w:rsidR="00502A5D" w:rsidRPr="006101DE" w:rsidRDefault="00502A5D" w:rsidP="00E65008">
            <w:pPr>
              <w:spacing w:line="3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6101DE">
              <w:rPr>
                <w:rFonts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6008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E58811C" w14:textId="77777777" w:rsidR="00502A5D" w:rsidRPr="006101DE" w:rsidRDefault="00502A5D" w:rsidP="00E65008">
            <w:pPr>
              <w:spacing w:line="300" w:lineRule="exact"/>
              <w:ind w:right="1055"/>
              <w:jc w:val="left"/>
              <w:rPr>
                <w:szCs w:val="21"/>
              </w:rPr>
            </w:pPr>
          </w:p>
        </w:tc>
      </w:tr>
    </w:tbl>
    <w:p w14:paraId="7F7EB4E0" w14:textId="77777777" w:rsidR="00E20005" w:rsidRPr="006101DE" w:rsidRDefault="00E20005" w:rsidP="00E20005">
      <w:pPr>
        <w:spacing w:after="60" w:line="240" w:lineRule="atLeast"/>
        <w:jc w:val="left"/>
        <w:rPr>
          <w:rFonts w:cs="ＭＳ 明朝"/>
          <w:sz w:val="24"/>
          <w:szCs w:val="24"/>
        </w:rPr>
      </w:pPr>
      <w:r w:rsidRPr="006101DE">
        <w:rPr>
          <w:rFonts w:cs="ＭＳ 明朝" w:hint="eastAsia"/>
          <w:sz w:val="24"/>
          <w:szCs w:val="24"/>
        </w:rPr>
        <w:t>（１）補助金の交付は、１世帯につき１回限りとなります。</w:t>
      </w:r>
    </w:p>
    <w:p w14:paraId="3AEDF19B" w14:textId="77777777" w:rsidR="00E20005" w:rsidRPr="006101DE" w:rsidRDefault="00E20005" w:rsidP="00E20005">
      <w:pPr>
        <w:spacing w:after="60" w:line="240" w:lineRule="atLeast"/>
        <w:ind w:left="480" w:hangingChars="200" w:hanging="480"/>
        <w:jc w:val="left"/>
        <w:rPr>
          <w:rFonts w:cs="ＭＳ 明朝"/>
          <w:sz w:val="24"/>
          <w:szCs w:val="24"/>
        </w:rPr>
      </w:pPr>
      <w:r w:rsidRPr="006101DE">
        <w:rPr>
          <w:rFonts w:cs="ＭＳ 明朝" w:hint="eastAsia"/>
          <w:sz w:val="24"/>
          <w:szCs w:val="24"/>
        </w:rPr>
        <w:t>（２）住宅防犯対策用品の設置により生じた問題については、市は一切の責を負いません。</w:t>
      </w:r>
    </w:p>
    <w:p w14:paraId="555AA771" w14:textId="77777777" w:rsidR="00E20005" w:rsidRDefault="00E20005" w:rsidP="00E20005">
      <w:pPr>
        <w:spacing w:after="60" w:line="240" w:lineRule="atLeast"/>
        <w:ind w:left="480" w:hangingChars="200" w:hanging="480"/>
        <w:jc w:val="left"/>
        <w:rPr>
          <w:rFonts w:cs="ＭＳ 明朝"/>
          <w:sz w:val="24"/>
          <w:szCs w:val="24"/>
        </w:rPr>
      </w:pPr>
      <w:r w:rsidRPr="006101DE">
        <w:rPr>
          <w:rFonts w:cs="ＭＳ 明朝" w:hint="eastAsia"/>
          <w:sz w:val="24"/>
          <w:szCs w:val="24"/>
        </w:rPr>
        <w:t>（３）市は、補助金に係る予算の執行の適正を期するため必要と認めるときは、補助事業の実施状況に係る調査を行うことがあります。</w:t>
      </w:r>
    </w:p>
    <w:p w14:paraId="26514980" w14:textId="77777777" w:rsidR="00E20005" w:rsidRDefault="00E20005" w:rsidP="000C6273">
      <w:pPr>
        <w:spacing w:after="60" w:line="240" w:lineRule="atLeast"/>
        <w:ind w:firstLineChars="100" w:firstLine="240"/>
        <w:rPr>
          <w:sz w:val="24"/>
          <w:szCs w:val="24"/>
        </w:rPr>
      </w:pPr>
    </w:p>
    <w:p w14:paraId="75F6F978" w14:textId="373042FE" w:rsidR="00E20005" w:rsidRPr="006101DE" w:rsidRDefault="00F3599D" w:rsidP="00E20005">
      <w:pPr>
        <w:spacing w:line="240" w:lineRule="atLeast"/>
        <w:ind w:left="720" w:hangingChars="300" w:hanging="720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２</w:t>
      </w:r>
      <w:r w:rsidR="00E20005" w:rsidRPr="006101DE">
        <w:rPr>
          <w:rFonts w:cs="ＭＳ 明朝" w:hint="eastAsia"/>
          <w:sz w:val="24"/>
          <w:szCs w:val="24"/>
        </w:rPr>
        <w:t xml:space="preserve">　振込先情報</w:t>
      </w:r>
    </w:p>
    <w:tbl>
      <w:tblPr>
        <w:tblStyle w:val="aa"/>
        <w:tblW w:w="8250" w:type="dxa"/>
        <w:tblInd w:w="250" w:type="dxa"/>
        <w:tblLook w:val="04A0" w:firstRow="1" w:lastRow="0" w:firstColumn="1" w:lastColumn="0" w:noHBand="0" w:noVBand="1"/>
      </w:tblPr>
      <w:tblGrid>
        <w:gridCol w:w="2151"/>
        <w:gridCol w:w="2687"/>
        <w:gridCol w:w="488"/>
        <w:gridCol w:w="488"/>
        <w:gridCol w:w="488"/>
        <w:gridCol w:w="487"/>
        <w:gridCol w:w="487"/>
        <w:gridCol w:w="487"/>
        <w:gridCol w:w="487"/>
      </w:tblGrid>
      <w:tr w:rsidR="00E20005" w:rsidRPr="006101DE" w14:paraId="046AE631" w14:textId="77777777" w:rsidTr="00E65008">
        <w:trPr>
          <w:trHeight w:val="794"/>
        </w:trPr>
        <w:tc>
          <w:tcPr>
            <w:tcW w:w="2151" w:type="dxa"/>
            <w:tcBorders>
              <w:right w:val="single" w:sz="18" w:space="0" w:color="auto"/>
            </w:tcBorders>
            <w:vAlign w:val="center"/>
          </w:tcPr>
          <w:p w14:paraId="1ECD74FF" w14:textId="77777777" w:rsidR="00E20005" w:rsidRPr="006101DE" w:rsidRDefault="00E20005" w:rsidP="00E65008">
            <w:pPr>
              <w:jc w:val="center"/>
              <w:rPr>
                <w:rFonts w:hAnsi="ＭＳ 明朝"/>
                <w:sz w:val="18"/>
              </w:rPr>
            </w:pPr>
            <w:r w:rsidRPr="006101DE">
              <w:rPr>
                <w:rFonts w:hAnsi="ＭＳ 明朝" w:hint="eastAsia"/>
                <w:sz w:val="18"/>
              </w:rPr>
              <w:t>金融機関名</w:t>
            </w:r>
          </w:p>
        </w:tc>
        <w:tc>
          <w:tcPr>
            <w:tcW w:w="2687" w:type="dxa"/>
            <w:tcBorders>
              <w:top w:val="single" w:sz="18" w:space="0" w:color="auto"/>
              <w:left w:val="single" w:sz="18" w:space="0" w:color="auto"/>
            </w:tcBorders>
          </w:tcPr>
          <w:p w14:paraId="4B0E0C9D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3412" w:type="dxa"/>
            <w:gridSpan w:val="7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506C2CA" w14:textId="77777777" w:rsidR="00E20005" w:rsidRPr="006101DE" w:rsidRDefault="00E20005" w:rsidP="00E65008">
            <w:pPr>
              <w:jc w:val="center"/>
              <w:rPr>
                <w:rFonts w:hAnsi="ＭＳ 明朝"/>
              </w:rPr>
            </w:pP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銀行　　　　</w:t>
            </w: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金庫　　</w:t>
            </w:r>
          </w:p>
          <w:p w14:paraId="1F6BC4D5" w14:textId="77777777" w:rsidR="00E20005" w:rsidRPr="006101DE" w:rsidRDefault="00E20005" w:rsidP="00E65008">
            <w:pPr>
              <w:jc w:val="center"/>
              <w:rPr>
                <w:rFonts w:hAnsi="ＭＳ 明朝"/>
              </w:rPr>
            </w:pP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組合　　　　</w:t>
            </w: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農協　　</w:t>
            </w:r>
          </w:p>
        </w:tc>
      </w:tr>
      <w:tr w:rsidR="00E20005" w:rsidRPr="006101DE" w14:paraId="0044377D" w14:textId="77777777" w:rsidTr="00E65008">
        <w:trPr>
          <w:trHeight w:val="794"/>
        </w:trPr>
        <w:tc>
          <w:tcPr>
            <w:tcW w:w="2151" w:type="dxa"/>
            <w:tcBorders>
              <w:right w:val="single" w:sz="18" w:space="0" w:color="auto"/>
            </w:tcBorders>
            <w:vAlign w:val="center"/>
          </w:tcPr>
          <w:p w14:paraId="140D8BDE" w14:textId="77777777" w:rsidR="00E20005" w:rsidRPr="006101DE" w:rsidRDefault="00E20005" w:rsidP="00E65008">
            <w:pPr>
              <w:jc w:val="center"/>
              <w:rPr>
                <w:rFonts w:hAnsi="ＭＳ 明朝"/>
                <w:sz w:val="18"/>
              </w:rPr>
            </w:pPr>
            <w:r w:rsidRPr="006101DE">
              <w:rPr>
                <w:rFonts w:hAnsi="ＭＳ 明朝" w:hint="eastAsia"/>
                <w:sz w:val="18"/>
              </w:rPr>
              <w:t>支店名</w:t>
            </w:r>
          </w:p>
        </w:tc>
        <w:tc>
          <w:tcPr>
            <w:tcW w:w="2687" w:type="dxa"/>
            <w:tcBorders>
              <w:left w:val="single" w:sz="18" w:space="0" w:color="auto"/>
            </w:tcBorders>
          </w:tcPr>
          <w:p w14:paraId="66BB819D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3412" w:type="dxa"/>
            <w:gridSpan w:val="7"/>
            <w:tcBorders>
              <w:right w:val="single" w:sz="18" w:space="0" w:color="auto"/>
            </w:tcBorders>
          </w:tcPr>
          <w:p w14:paraId="42684631" w14:textId="77777777" w:rsidR="00E20005" w:rsidRPr="006101DE" w:rsidRDefault="00E20005" w:rsidP="00E65008">
            <w:pPr>
              <w:rPr>
                <w:rFonts w:hAnsi="ＭＳ 明朝"/>
              </w:rPr>
            </w:pP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本店　　</w:t>
            </w: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支店　　</w:t>
            </w: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>出張所</w:t>
            </w:r>
          </w:p>
          <w:p w14:paraId="35599DB1" w14:textId="77777777" w:rsidR="00E20005" w:rsidRPr="006101DE" w:rsidRDefault="00E20005" w:rsidP="00E65008">
            <w:pPr>
              <w:rPr>
                <w:rFonts w:hAnsi="ＭＳ 明朝"/>
              </w:rPr>
            </w:pP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 xml:space="preserve">本所　　</w:t>
            </w: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</w:rPr>
              <w:t>支所</w:t>
            </w:r>
          </w:p>
          <w:p w14:paraId="4A036B9D" w14:textId="77777777" w:rsidR="00E20005" w:rsidRPr="006101DE" w:rsidRDefault="00E20005" w:rsidP="00E65008">
            <w:pPr>
              <w:rPr>
                <w:rFonts w:hAnsi="ＭＳ 明朝"/>
              </w:rPr>
            </w:pPr>
            <w:r w:rsidRPr="00E20005">
              <w:rPr>
                <w:rFonts w:hAnsi="ＭＳ 明朝" w:hint="eastAsia"/>
                <w:w w:val="94"/>
                <w:sz w:val="16"/>
                <w:fitText w:val="3200" w:id="-420711680"/>
              </w:rPr>
              <w:t>※ゆうちょ銀行の支店名は３桁の漢数字です</w:t>
            </w:r>
            <w:r w:rsidRPr="00E20005">
              <w:rPr>
                <w:rFonts w:hAnsi="ＭＳ 明朝" w:hint="eastAsia"/>
                <w:spacing w:val="23"/>
                <w:w w:val="94"/>
                <w:sz w:val="16"/>
                <w:fitText w:val="3200" w:id="-420711680"/>
              </w:rPr>
              <w:t>。</w:t>
            </w:r>
          </w:p>
        </w:tc>
      </w:tr>
      <w:tr w:rsidR="00E20005" w:rsidRPr="006101DE" w14:paraId="738DDE42" w14:textId="77777777" w:rsidTr="00E65008">
        <w:trPr>
          <w:trHeight w:val="794"/>
        </w:trPr>
        <w:tc>
          <w:tcPr>
            <w:tcW w:w="2151" w:type="dxa"/>
            <w:tcBorders>
              <w:right w:val="single" w:sz="18" w:space="0" w:color="auto"/>
            </w:tcBorders>
            <w:vAlign w:val="center"/>
          </w:tcPr>
          <w:p w14:paraId="54115488" w14:textId="77777777" w:rsidR="00E20005" w:rsidRPr="006101DE" w:rsidRDefault="00E20005" w:rsidP="00E65008">
            <w:pPr>
              <w:spacing w:line="180" w:lineRule="exact"/>
              <w:jc w:val="center"/>
              <w:rPr>
                <w:rFonts w:hAnsi="ＭＳ 明朝"/>
                <w:sz w:val="18"/>
              </w:rPr>
            </w:pPr>
            <w:r w:rsidRPr="006101DE">
              <w:rPr>
                <w:rFonts w:hAnsi="ＭＳ 明朝" w:hint="eastAsia"/>
                <w:sz w:val="18"/>
              </w:rPr>
              <w:t>預金種類・口座番号</w:t>
            </w:r>
          </w:p>
        </w:tc>
        <w:tc>
          <w:tcPr>
            <w:tcW w:w="2687" w:type="dxa"/>
            <w:tcBorders>
              <w:left w:val="single" w:sz="18" w:space="0" w:color="auto"/>
            </w:tcBorders>
            <w:vAlign w:val="center"/>
          </w:tcPr>
          <w:p w14:paraId="37E4BFFF" w14:textId="77777777" w:rsidR="00E20005" w:rsidRPr="006101DE" w:rsidRDefault="00E20005" w:rsidP="00E65008">
            <w:pPr>
              <w:rPr>
                <w:rFonts w:hAnsi="ＭＳ 明朝"/>
              </w:rPr>
            </w:pP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  <w:szCs w:val="21"/>
              </w:rPr>
              <w:t>１．普通</w:t>
            </w:r>
            <w:r w:rsidRPr="006101DE">
              <w:rPr>
                <w:rFonts w:hAnsi="ＭＳ 明朝" w:hint="eastAsia"/>
              </w:rPr>
              <w:t xml:space="preserve">　　</w:t>
            </w:r>
            <w:r w:rsidRPr="006101DE">
              <w:rPr>
                <w:rFonts w:hAnsi="ＭＳ 明朝" w:hint="eastAsia"/>
                <w:sz w:val="24"/>
              </w:rPr>
              <w:t>□</w:t>
            </w:r>
            <w:r w:rsidRPr="006101DE">
              <w:rPr>
                <w:rFonts w:hAnsi="ＭＳ 明朝" w:hint="eastAsia"/>
                <w:szCs w:val="21"/>
              </w:rPr>
              <w:t>２．当座</w:t>
            </w:r>
          </w:p>
        </w:tc>
        <w:tc>
          <w:tcPr>
            <w:tcW w:w="488" w:type="dxa"/>
          </w:tcPr>
          <w:p w14:paraId="5DA672A6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488" w:type="dxa"/>
          </w:tcPr>
          <w:p w14:paraId="5589426A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488" w:type="dxa"/>
          </w:tcPr>
          <w:p w14:paraId="0DC5BCDE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487" w:type="dxa"/>
          </w:tcPr>
          <w:p w14:paraId="75EB5AC0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487" w:type="dxa"/>
          </w:tcPr>
          <w:p w14:paraId="61056A3D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487" w:type="dxa"/>
          </w:tcPr>
          <w:p w14:paraId="27C994FB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  <w:tc>
          <w:tcPr>
            <w:tcW w:w="487" w:type="dxa"/>
            <w:tcBorders>
              <w:right w:val="single" w:sz="18" w:space="0" w:color="auto"/>
            </w:tcBorders>
          </w:tcPr>
          <w:p w14:paraId="7B652D75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</w:tr>
      <w:tr w:rsidR="00E20005" w:rsidRPr="006101DE" w14:paraId="56C56D96" w14:textId="77777777" w:rsidTr="00E65008">
        <w:trPr>
          <w:trHeight w:val="794"/>
        </w:trPr>
        <w:tc>
          <w:tcPr>
            <w:tcW w:w="2151" w:type="dxa"/>
            <w:tcBorders>
              <w:right w:val="single" w:sz="18" w:space="0" w:color="auto"/>
            </w:tcBorders>
            <w:vAlign w:val="center"/>
          </w:tcPr>
          <w:p w14:paraId="24947474" w14:textId="77777777" w:rsidR="00E20005" w:rsidRPr="006101DE" w:rsidRDefault="00E20005" w:rsidP="00E65008">
            <w:pPr>
              <w:jc w:val="center"/>
              <w:rPr>
                <w:rFonts w:hAnsi="ＭＳ 明朝"/>
                <w:sz w:val="18"/>
              </w:rPr>
            </w:pPr>
            <w:r w:rsidRPr="006101DE">
              <w:rPr>
                <w:rFonts w:hAnsi="ＭＳ 明朝" w:hint="eastAsia"/>
                <w:sz w:val="18"/>
              </w:rPr>
              <w:t>口座名義人</w:t>
            </w:r>
          </w:p>
          <w:p w14:paraId="6E443DF6" w14:textId="77777777" w:rsidR="00E20005" w:rsidRPr="006101DE" w:rsidRDefault="00E20005" w:rsidP="00E65008">
            <w:pPr>
              <w:jc w:val="center"/>
              <w:rPr>
                <w:rFonts w:hAnsi="ＭＳ 明朝"/>
                <w:sz w:val="18"/>
              </w:rPr>
            </w:pPr>
            <w:r w:rsidRPr="006101DE">
              <w:rPr>
                <w:rFonts w:hAnsi="ＭＳ 明朝" w:hint="eastAsia"/>
                <w:sz w:val="18"/>
              </w:rPr>
              <w:t>（カタカナで記入）</w:t>
            </w:r>
          </w:p>
        </w:tc>
        <w:tc>
          <w:tcPr>
            <w:tcW w:w="6099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9EC92" w14:textId="77777777" w:rsidR="00E20005" w:rsidRPr="006101DE" w:rsidRDefault="00E20005" w:rsidP="00E65008">
            <w:pPr>
              <w:rPr>
                <w:rFonts w:hAnsi="ＭＳ 明朝"/>
              </w:rPr>
            </w:pPr>
          </w:p>
        </w:tc>
      </w:tr>
    </w:tbl>
    <w:p w14:paraId="6F09F772" w14:textId="77777777" w:rsidR="00E20005" w:rsidRPr="006101DE" w:rsidRDefault="00E20005" w:rsidP="00E20005">
      <w:pPr>
        <w:spacing w:before="40" w:line="220" w:lineRule="exact"/>
        <w:rPr>
          <w:rFonts w:hAnsi="ＭＳ 明朝"/>
          <w:sz w:val="20"/>
        </w:rPr>
      </w:pPr>
      <w:r w:rsidRPr="006101DE">
        <w:rPr>
          <w:rFonts w:hAnsi="ＭＳ 明朝" w:hint="eastAsia"/>
          <w:sz w:val="20"/>
        </w:rPr>
        <w:t>※　口座番号が６桁以下の場合、はじめに「０」を記入してください。</w:t>
      </w:r>
    </w:p>
    <w:p w14:paraId="6C66B617" w14:textId="18934EB5" w:rsidR="00E20005" w:rsidRPr="006101DE" w:rsidRDefault="00E20005" w:rsidP="00E20005">
      <w:pPr>
        <w:spacing w:line="220" w:lineRule="exact"/>
        <w:ind w:left="404" w:hangingChars="202" w:hanging="404"/>
        <w:rPr>
          <w:rFonts w:hAnsi="ＭＳ 明朝"/>
          <w:sz w:val="20"/>
        </w:rPr>
      </w:pPr>
      <w:r w:rsidRPr="006101DE">
        <w:rPr>
          <w:rFonts w:hAnsi="ＭＳ 明朝" w:hint="eastAsia"/>
          <w:sz w:val="20"/>
        </w:rPr>
        <w:t xml:space="preserve">※　</w:t>
      </w:r>
      <w:r w:rsidR="00ED5BD4">
        <w:rPr>
          <w:rFonts w:hAnsi="ＭＳ 明朝" w:hint="eastAsia"/>
          <w:sz w:val="20"/>
        </w:rPr>
        <w:t>申請</w:t>
      </w:r>
      <w:r w:rsidR="00ED5BD4" w:rsidRPr="00ED5BD4">
        <w:rPr>
          <w:rFonts w:hAnsi="ＭＳ 明朝" w:hint="eastAsia"/>
          <w:sz w:val="20"/>
        </w:rPr>
        <w:t>（請求）</w:t>
      </w:r>
      <w:r w:rsidR="00ED5BD4">
        <w:rPr>
          <w:rFonts w:hAnsi="ＭＳ 明朝" w:hint="eastAsia"/>
          <w:sz w:val="20"/>
        </w:rPr>
        <w:t>者</w:t>
      </w:r>
      <w:r w:rsidRPr="006101DE">
        <w:rPr>
          <w:rFonts w:hAnsi="ＭＳ 明朝" w:hint="eastAsia"/>
          <w:sz w:val="20"/>
        </w:rPr>
        <w:t>名義の口座を指定してください。</w:t>
      </w:r>
    </w:p>
    <w:p w14:paraId="3B647CED" w14:textId="77777777" w:rsidR="00E20005" w:rsidRPr="006101DE" w:rsidRDefault="00E20005" w:rsidP="00E20005">
      <w:pPr>
        <w:spacing w:line="220" w:lineRule="exact"/>
        <w:ind w:left="404" w:hangingChars="202" w:hanging="404"/>
        <w:rPr>
          <w:rFonts w:hAnsi="ＭＳ 明朝"/>
          <w:sz w:val="20"/>
        </w:rPr>
      </w:pPr>
      <w:r w:rsidRPr="006101DE">
        <w:rPr>
          <w:rFonts w:hAnsi="ＭＳ 明朝" w:hint="eastAsia"/>
          <w:sz w:val="20"/>
        </w:rPr>
        <w:t xml:space="preserve">　　また、振込先情報は、通帳等に記載のとおり正確に記入してください。</w:t>
      </w:r>
    </w:p>
    <w:p w14:paraId="14B91DA3" w14:textId="126BB96B" w:rsidR="00F52B48" w:rsidRDefault="00F3599D" w:rsidP="00AE64C2">
      <w:pPr>
        <w:spacing w:line="240" w:lineRule="atLeas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lastRenderedPageBreak/>
        <w:t>３</w:t>
      </w:r>
      <w:r w:rsidR="00562A3A" w:rsidRPr="006101DE">
        <w:rPr>
          <w:rFonts w:cs="ＭＳ 明朝" w:hint="eastAsia"/>
          <w:sz w:val="24"/>
          <w:szCs w:val="24"/>
        </w:rPr>
        <w:t xml:space="preserve">　</w:t>
      </w:r>
      <w:r w:rsidR="00AE64C2" w:rsidRPr="006101DE">
        <w:rPr>
          <w:rFonts w:cs="ＭＳ 明朝" w:hint="eastAsia"/>
          <w:sz w:val="24"/>
          <w:szCs w:val="24"/>
        </w:rPr>
        <w:t>交付申請</w:t>
      </w:r>
      <w:r w:rsidR="00F52B48" w:rsidRPr="006101DE">
        <w:rPr>
          <w:rFonts w:cs="ＭＳ 明朝" w:hint="eastAsia"/>
          <w:sz w:val="24"/>
          <w:szCs w:val="24"/>
        </w:rPr>
        <w:t>（請求）</w:t>
      </w:r>
      <w:r w:rsidR="00E2574C" w:rsidRPr="006101DE">
        <w:rPr>
          <w:rFonts w:cs="ＭＳ 明朝" w:hint="eastAsia"/>
          <w:sz w:val="24"/>
          <w:szCs w:val="24"/>
        </w:rPr>
        <w:t>内容</w:t>
      </w:r>
    </w:p>
    <w:tbl>
      <w:tblPr>
        <w:tblStyle w:val="1"/>
        <w:tblW w:w="8475" w:type="dxa"/>
        <w:jc w:val="center"/>
        <w:tblLook w:val="04A0" w:firstRow="1" w:lastRow="0" w:firstColumn="1" w:lastColumn="0" w:noHBand="0" w:noVBand="1"/>
      </w:tblPr>
      <w:tblGrid>
        <w:gridCol w:w="1388"/>
        <w:gridCol w:w="4111"/>
        <w:gridCol w:w="2976"/>
      </w:tblGrid>
      <w:tr w:rsidR="005B3E3C" w:rsidRPr="00733287" w14:paraId="4797C7AC" w14:textId="77777777" w:rsidTr="005B3E3C">
        <w:trPr>
          <w:trHeight w:val="161"/>
          <w:jc w:val="center"/>
        </w:trPr>
        <w:tc>
          <w:tcPr>
            <w:tcW w:w="5499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41EB06BB" w14:textId="7327C63A" w:rsidR="005B3E3C" w:rsidRDefault="005B3E3C" w:rsidP="005B3E3C">
            <w:pPr>
              <w:jc w:val="center"/>
              <w:rPr>
                <w:szCs w:val="24"/>
                <w:highlight w:val="yellow"/>
              </w:rPr>
            </w:pPr>
            <w:r w:rsidRPr="006101DE">
              <w:rPr>
                <w:rFonts w:hint="eastAsia"/>
              </w:rPr>
              <w:t>防犯対策の内容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A8D5EDA" w14:textId="77777777" w:rsidR="005B3E3C" w:rsidRPr="006101DE" w:rsidRDefault="005B3E3C" w:rsidP="005B3E3C">
            <w:pPr>
              <w:jc w:val="center"/>
            </w:pPr>
            <w:r w:rsidRPr="006101DE">
              <w:rPr>
                <w:rFonts w:hint="eastAsia"/>
                <w:szCs w:val="24"/>
              </w:rPr>
              <w:t>住宅防犯対策用品の</w:t>
            </w:r>
          </w:p>
          <w:p w14:paraId="706E03E1" w14:textId="0C7C9F6D" w:rsidR="005B3E3C" w:rsidRPr="000367B5" w:rsidRDefault="005B3E3C" w:rsidP="005B3E3C">
            <w:pPr>
              <w:jc w:val="center"/>
              <w:rPr>
                <w:highlight w:val="cyan"/>
              </w:rPr>
            </w:pPr>
            <w:r w:rsidRPr="006101DE">
              <w:rPr>
                <w:rFonts w:hint="eastAsia"/>
              </w:rPr>
              <w:t>メーカー名・型式</w:t>
            </w:r>
          </w:p>
        </w:tc>
      </w:tr>
      <w:tr w:rsidR="005B3E3C" w:rsidRPr="00733287" w14:paraId="2C45D126" w14:textId="77777777" w:rsidTr="00990BD7">
        <w:trPr>
          <w:trHeight w:val="837"/>
          <w:jc w:val="center"/>
        </w:trPr>
        <w:tc>
          <w:tcPr>
            <w:tcW w:w="1388" w:type="dxa"/>
            <w:tcBorders>
              <w:left w:val="single" w:sz="24" w:space="0" w:color="auto"/>
            </w:tcBorders>
            <w:vAlign w:val="center"/>
          </w:tcPr>
          <w:p w14:paraId="5B0611A1" w14:textId="77777777" w:rsidR="002D6667" w:rsidRDefault="005B3E3C" w:rsidP="002B21C3">
            <w:pPr>
              <w:jc w:val="center"/>
            </w:pPr>
            <w:r w:rsidRPr="00341713">
              <w:rPr>
                <w:rFonts w:hint="eastAsia"/>
              </w:rPr>
              <w:t>玄関</w:t>
            </w:r>
          </w:p>
          <w:p w14:paraId="24D3F1EB" w14:textId="41DD1F49" w:rsidR="005B3E3C" w:rsidRPr="00341713" w:rsidRDefault="002D6667" w:rsidP="002B21C3">
            <w:pPr>
              <w:jc w:val="center"/>
            </w:pPr>
            <w:r>
              <w:rPr>
                <w:rFonts w:hint="eastAsia"/>
              </w:rPr>
              <w:t>又は</w:t>
            </w:r>
          </w:p>
          <w:p w14:paraId="71F49571" w14:textId="12DF2CBA" w:rsidR="005B3E3C" w:rsidRPr="00341713" w:rsidRDefault="005B3E3C" w:rsidP="002B21C3">
            <w:pPr>
              <w:jc w:val="center"/>
            </w:pPr>
            <w:r w:rsidRPr="00341713">
              <w:rPr>
                <w:rFonts w:hint="eastAsia"/>
              </w:rPr>
              <w:t>勝手口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16BD085" w14:textId="3D9E2D40" w:rsidR="0083080C" w:rsidRDefault="0083080C" w:rsidP="0083080C">
            <w:pPr>
              <w:pStyle w:val="ac"/>
              <w:numPr>
                <w:ilvl w:val="0"/>
                <w:numId w:val="17"/>
              </w:numPr>
              <w:ind w:leftChars="0"/>
              <w:rPr>
                <w:szCs w:val="24"/>
              </w:rPr>
            </w:pPr>
            <w:r w:rsidRPr="00904CD9">
              <w:rPr>
                <w:rFonts w:hint="eastAsia"/>
                <w:szCs w:val="24"/>
              </w:rPr>
              <w:t>防犯扉（</w:t>
            </w:r>
            <w:r>
              <w:rPr>
                <w:rFonts w:hint="eastAsia"/>
                <w:szCs w:val="24"/>
              </w:rPr>
              <w:t>取替えのみ</w:t>
            </w:r>
            <w:r w:rsidRPr="00904CD9">
              <w:rPr>
                <w:rFonts w:hint="eastAsia"/>
                <w:szCs w:val="24"/>
              </w:rPr>
              <w:t>）</w:t>
            </w:r>
          </w:p>
          <w:p w14:paraId="5014255E" w14:textId="702B2FD7" w:rsidR="0083080C" w:rsidRDefault="0083080C" w:rsidP="0083080C">
            <w:pPr>
              <w:pStyle w:val="ac"/>
              <w:numPr>
                <w:ilvl w:val="0"/>
                <w:numId w:val="17"/>
              </w:numPr>
              <w:ind w:leftChars="0"/>
              <w:rPr>
                <w:szCs w:val="24"/>
              </w:rPr>
            </w:pPr>
            <w:r w:rsidRPr="00904CD9">
              <w:rPr>
                <w:rFonts w:hint="eastAsia"/>
                <w:szCs w:val="24"/>
              </w:rPr>
              <w:t>錠（</w:t>
            </w:r>
            <w:r>
              <w:rPr>
                <w:rFonts w:hint="eastAsia"/>
                <w:szCs w:val="24"/>
              </w:rPr>
              <w:t>取替えのみ</w:t>
            </w:r>
            <w:r w:rsidRPr="00904CD9">
              <w:rPr>
                <w:rFonts w:hint="eastAsia"/>
                <w:szCs w:val="24"/>
              </w:rPr>
              <w:t>）</w:t>
            </w:r>
          </w:p>
          <w:p w14:paraId="4F15FE6B" w14:textId="2475A3A8" w:rsidR="005B3E3C" w:rsidRPr="002D6667" w:rsidRDefault="005B3E3C" w:rsidP="002D6667">
            <w:pPr>
              <w:pStyle w:val="ac"/>
              <w:numPr>
                <w:ilvl w:val="0"/>
                <w:numId w:val="17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補助錠</w:t>
            </w:r>
          </w:p>
          <w:p w14:paraId="19CE3E24" w14:textId="613F0F37" w:rsidR="005B3E3C" w:rsidRPr="002D6667" w:rsidRDefault="005B3E3C" w:rsidP="002D6667">
            <w:pPr>
              <w:pStyle w:val="ac"/>
              <w:numPr>
                <w:ilvl w:val="0"/>
                <w:numId w:val="17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サムターンカバー</w:t>
            </w:r>
          </w:p>
          <w:p w14:paraId="2F6E46DC" w14:textId="28C5D59F" w:rsidR="005B3E3C" w:rsidRPr="002D6667" w:rsidRDefault="005B3E3C" w:rsidP="002D6667">
            <w:pPr>
              <w:pStyle w:val="ac"/>
              <w:numPr>
                <w:ilvl w:val="0"/>
                <w:numId w:val="17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ガードプレート</w:t>
            </w:r>
          </w:p>
          <w:p w14:paraId="1832BACE" w14:textId="16FEB6EF" w:rsidR="002D6667" w:rsidRPr="00904CD9" w:rsidRDefault="00990BD7" w:rsidP="00E20005">
            <w:pPr>
              <w:pStyle w:val="ac"/>
              <w:numPr>
                <w:ilvl w:val="0"/>
                <w:numId w:val="17"/>
              </w:numPr>
              <w:ind w:leftChars="0"/>
              <w:rPr>
                <w:szCs w:val="24"/>
              </w:rPr>
            </w:pPr>
            <w:r w:rsidRPr="0083080C">
              <w:rPr>
                <w:rFonts w:hint="eastAsia"/>
                <w:szCs w:val="24"/>
              </w:rPr>
              <w:t>テレビ機能付ドアホン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D352E80" w14:textId="77777777" w:rsidR="005B3E3C" w:rsidRPr="00733287" w:rsidRDefault="005B3E3C" w:rsidP="002B21C3">
            <w:pPr>
              <w:rPr>
                <w:spacing w:val="-2"/>
                <w:szCs w:val="24"/>
              </w:rPr>
            </w:pPr>
          </w:p>
        </w:tc>
      </w:tr>
      <w:tr w:rsidR="005B3E3C" w:rsidRPr="00A71EA8" w14:paraId="1FB78F2B" w14:textId="77777777" w:rsidTr="00990BD7">
        <w:trPr>
          <w:trHeight w:val="127"/>
          <w:jc w:val="center"/>
        </w:trPr>
        <w:tc>
          <w:tcPr>
            <w:tcW w:w="1388" w:type="dxa"/>
            <w:tcBorders>
              <w:left w:val="single" w:sz="24" w:space="0" w:color="auto"/>
            </w:tcBorders>
            <w:vAlign w:val="center"/>
          </w:tcPr>
          <w:p w14:paraId="0D7560F8" w14:textId="77777777" w:rsidR="005B3E3C" w:rsidRPr="00341713" w:rsidRDefault="005B3E3C" w:rsidP="002B21C3">
            <w:pPr>
              <w:jc w:val="center"/>
            </w:pPr>
            <w:r w:rsidRPr="00341713">
              <w:rPr>
                <w:rFonts w:hint="eastAsia"/>
              </w:rPr>
              <w:t>窓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15CC7A" w14:textId="05563CED" w:rsidR="005B3E3C" w:rsidRPr="002D6667" w:rsidRDefault="005B3E3C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防犯ガラス</w:t>
            </w:r>
            <w:r w:rsidR="002D6667" w:rsidRPr="002D6667">
              <w:rPr>
                <w:rFonts w:hint="eastAsia"/>
                <w:szCs w:val="24"/>
              </w:rPr>
              <w:t>・サッシ</w:t>
            </w:r>
            <w:r w:rsidR="002D6667">
              <w:rPr>
                <w:rFonts w:hint="eastAsia"/>
                <w:szCs w:val="24"/>
              </w:rPr>
              <w:t>（取替えのみ）</w:t>
            </w:r>
          </w:p>
          <w:p w14:paraId="3E5261FA" w14:textId="3BC5AE77" w:rsidR="005B3E3C" w:rsidRPr="002D6667" w:rsidRDefault="005B3E3C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錠</w:t>
            </w:r>
            <w:r w:rsidR="00903475">
              <w:rPr>
                <w:rFonts w:hint="eastAsia"/>
                <w:szCs w:val="24"/>
              </w:rPr>
              <w:t>（取替えのみ）</w:t>
            </w:r>
          </w:p>
          <w:p w14:paraId="3FED3AC7" w14:textId="0AF4BF09" w:rsidR="002D6667" w:rsidRPr="002D6667" w:rsidRDefault="002D6667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ガードプレート</w:t>
            </w:r>
          </w:p>
          <w:p w14:paraId="79857ED2" w14:textId="77777777" w:rsidR="005B3E3C" w:rsidRPr="002D6667" w:rsidRDefault="005B3E3C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補助錠</w:t>
            </w:r>
          </w:p>
          <w:p w14:paraId="0CE7A538" w14:textId="670064A5" w:rsidR="005B3E3C" w:rsidRPr="002D6667" w:rsidRDefault="002D6667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面</w:t>
            </w:r>
            <w:r w:rsidR="005B3E3C" w:rsidRPr="002D6667">
              <w:rPr>
                <w:rFonts w:hint="eastAsia"/>
                <w:szCs w:val="24"/>
              </w:rPr>
              <w:t>格子</w:t>
            </w:r>
          </w:p>
          <w:p w14:paraId="2DB9FFC1" w14:textId="69C84434" w:rsidR="005B3E3C" w:rsidRPr="002D6667" w:rsidRDefault="002D6667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窓</w:t>
            </w:r>
            <w:r w:rsidR="005B3E3C" w:rsidRPr="002D6667">
              <w:rPr>
                <w:rFonts w:hint="eastAsia"/>
                <w:szCs w:val="24"/>
              </w:rPr>
              <w:t xml:space="preserve">ガラス破壊センサー　</w:t>
            </w:r>
          </w:p>
          <w:p w14:paraId="52F52ED7" w14:textId="24BC5A46" w:rsidR="005B3E3C" w:rsidRDefault="002D6667" w:rsidP="002D6667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窓</w:t>
            </w:r>
            <w:r w:rsidR="005B3E3C" w:rsidRPr="002D6667">
              <w:rPr>
                <w:rFonts w:hint="eastAsia"/>
                <w:szCs w:val="24"/>
              </w:rPr>
              <w:t>用防犯アラーム</w:t>
            </w:r>
          </w:p>
          <w:p w14:paraId="5395619C" w14:textId="510CDE5D" w:rsidR="002D6667" w:rsidRPr="00904CD9" w:rsidRDefault="00904CD9" w:rsidP="00E20005">
            <w:pPr>
              <w:pStyle w:val="ac"/>
              <w:numPr>
                <w:ilvl w:val="0"/>
                <w:numId w:val="20"/>
              </w:numPr>
              <w:ind w:leftChars="0"/>
              <w:rPr>
                <w:szCs w:val="24"/>
              </w:rPr>
            </w:pPr>
            <w:r w:rsidRPr="00B344D6">
              <w:rPr>
                <w:rFonts w:hint="eastAsia"/>
                <w:szCs w:val="24"/>
              </w:rPr>
              <w:t>防犯フィルム（</w:t>
            </w:r>
            <w:r w:rsidR="006D2022" w:rsidRPr="00904CD9">
              <w:rPr>
                <w:rFonts w:hint="eastAsia"/>
                <w:szCs w:val="24"/>
              </w:rPr>
              <w:t>ＣＰ</w:t>
            </w:r>
            <w:r w:rsidRPr="00B344D6">
              <w:rPr>
                <w:rFonts w:hint="eastAsia"/>
                <w:szCs w:val="24"/>
              </w:rPr>
              <w:t>製品に限る）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4CE76FD" w14:textId="77777777" w:rsidR="005B3E3C" w:rsidRPr="00A71EA8" w:rsidRDefault="005B3E3C" w:rsidP="002B21C3">
            <w:pPr>
              <w:rPr>
                <w:szCs w:val="24"/>
              </w:rPr>
            </w:pPr>
          </w:p>
        </w:tc>
      </w:tr>
      <w:tr w:rsidR="005B3E3C" w:rsidRPr="00A71EA8" w14:paraId="79243985" w14:textId="77777777" w:rsidTr="00990BD7">
        <w:trPr>
          <w:trHeight w:val="636"/>
          <w:jc w:val="center"/>
        </w:trPr>
        <w:tc>
          <w:tcPr>
            <w:tcW w:w="1388" w:type="dxa"/>
            <w:tcBorders>
              <w:left w:val="single" w:sz="24" w:space="0" w:color="auto"/>
            </w:tcBorders>
            <w:vAlign w:val="center"/>
          </w:tcPr>
          <w:p w14:paraId="5FFC347E" w14:textId="77777777" w:rsidR="005B3E3C" w:rsidRPr="00341713" w:rsidRDefault="005B3E3C" w:rsidP="002B21C3">
            <w:pPr>
              <w:jc w:val="center"/>
            </w:pPr>
            <w:r w:rsidRPr="00341713">
              <w:rPr>
                <w:rFonts w:hint="eastAsia"/>
              </w:rPr>
              <w:t>その他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73B211" w14:textId="4E0CEE5B" w:rsidR="005B3E3C" w:rsidRPr="002D6667" w:rsidRDefault="005B3E3C" w:rsidP="002D6667">
            <w:pPr>
              <w:pStyle w:val="ac"/>
              <w:numPr>
                <w:ilvl w:val="0"/>
                <w:numId w:val="18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センサー付ライト</w:t>
            </w:r>
          </w:p>
          <w:p w14:paraId="462A391F" w14:textId="495524BE" w:rsidR="00990BD7" w:rsidRPr="002D6667" w:rsidRDefault="00990BD7" w:rsidP="002D6667">
            <w:pPr>
              <w:pStyle w:val="ac"/>
              <w:numPr>
                <w:ilvl w:val="0"/>
                <w:numId w:val="18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センサー付防犯アラーム</w:t>
            </w:r>
          </w:p>
          <w:p w14:paraId="7D36C7B7" w14:textId="668AC0CD" w:rsidR="002D6667" w:rsidRPr="002D6667" w:rsidRDefault="005B3E3C" w:rsidP="002D6667">
            <w:pPr>
              <w:pStyle w:val="ac"/>
              <w:numPr>
                <w:ilvl w:val="0"/>
                <w:numId w:val="18"/>
              </w:numPr>
              <w:pBdr>
                <w:left w:val="single" w:sz="4" w:space="4" w:color="auto"/>
              </w:pBd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防犯カメラ</w:t>
            </w:r>
          </w:p>
          <w:p w14:paraId="31083AB4" w14:textId="4B266BF1" w:rsidR="002D6667" w:rsidRPr="002D6667" w:rsidRDefault="002D6667" w:rsidP="002D6667">
            <w:pPr>
              <w:pStyle w:val="ac"/>
              <w:numPr>
                <w:ilvl w:val="0"/>
                <w:numId w:val="18"/>
              </w:numPr>
              <w:pBdr>
                <w:left w:val="single" w:sz="4" w:space="4" w:color="auto"/>
              </w:pBd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防犯機能付電話</w:t>
            </w:r>
            <w:r w:rsidR="006D2022">
              <w:rPr>
                <w:rFonts w:hint="eastAsia"/>
                <w:szCs w:val="24"/>
              </w:rPr>
              <w:t>機</w:t>
            </w:r>
            <w:r w:rsidRPr="002D6667">
              <w:rPr>
                <w:rFonts w:hint="eastAsia"/>
                <w:szCs w:val="24"/>
              </w:rPr>
              <w:t>等</w:t>
            </w:r>
          </w:p>
          <w:p w14:paraId="2294E2F6" w14:textId="2BCC83B6" w:rsidR="005B3E3C" w:rsidRPr="002D6667" w:rsidRDefault="005B3E3C" w:rsidP="002D6667">
            <w:pPr>
              <w:pStyle w:val="ac"/>
              <w:numPr>
                <w:ilvl w:val="0"/>
                <w:numId w:val="18"/>
              </w:numPr>
              <w:pBdr>
                <w:left w:val="single" w:sz="4" w:space="4" w:color="auto"/>
              </w:pBd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防犯砂利</w:t>
            </w:r>
          </w:p>
          <w:p w14:paraId="07BB2D3B" w14:textId="0CE41C8E" w:rsidR="00990BD7" w:rsidRPr="002D6667" w:rsidRDefault="002D6667" w:rsidP="002D6667">
            <w:pPr>
              <w:pStyle w:val="ac"/>
              <w:numPr>
                <w:ilvl w:val="0"/>
                <w:numId w:val="18"/>
              </w:numPr>
              <w:ind w:leftChars="0"/>
              <w:rPr>
                <w:szCs w:val="24"/>
              </w:rPr>
            </w:pPr>
            <w:r w:rsidRPr="002D6667">
              <w:rPr>
                <w:rFonts w:hint="eastAsia"/>
                <w:szCs w:val="24"/>
              </w:rPr>
              <w:t>ＣＰ製品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2C2E050" w14:textId="77777777" w:rsidR="005B3E3C" w:rsidRPr="00A71EA8" w:rsidRDefault="005B3E3C" w:rsidP="002B21C3">
            <w:pPr>
              <w:pBdr>
                <w:left w:val="single" w:sz="4" w:space="4" w:color="auto"/>
              </w:pBdr>
              <w:rPr>
                <w:szCs w:val="24"/>
              </w:rPr>
            </w:pPr>
          </w:p>
        </w:tc>
      </w:tr>
      <w:tr w:rsidR="00A71EA8" w:rsidRPr="006101DE" w14:paraId="64893E94" w14:textId="77777777" w:rsidTr="00990BD7">
        <w:trPr>
          <w:trHeight w:val="658"/>
          <w:jc w:val="center"/>
        </w:trPr>
        <w:tc>
          <w:tcPr>
            <w:tcW w:w="1388" w:type="dxa"/>
            <w:tcBorders>
              <w:left w:val="single" w:sz="24" w:space="0" w:color="auto"/>
            </w:tcBorders>
            <w:vAlign w:val="center"/>
          </w:tcPr>
          <w:p w14:paraId="07BA05DC" w14:textId="645CDAC4" w:rsidR="00E2574C" w:rsidRPr="006101DE" w:rsidRDefault="00662A04" w:rsidP="00572DFF">
            <w:pPr>
              <w:jc w:val="center"/>
            </w:pPr>
            <w:r w:rsidRPr="006101DE">
              <w:rPr>
                <w:rFonts w:hint="eastAsia"/>
              </w:rPr>
              <w:t>事業完了日</w:t>
            </w:r>
          </w:p>
        </w:tc>
        <w:tc>
          <w:tcPr>
            <w:tcW w:w="7087" w:type="dxa"/>
            <w:gridSpan w:val="2"/>
            <w:tcBorders>
              <w:right w:val="single" w:sz="24" w:space="0" w:color="auto"/>
            </w:tcBorders>
            <w:vAlign w:val="center"/>
          </w:tcPr>
          <w:p w14:paraId="067F811F" w14:textId="77777777" w:rsidR="00E2574C" w:rsidRPr="006101DE" w:rsidRDefault="00E2574C" w:rsidP="00E53F09">
            <w:r w:rsidRPr="006101DE"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A71EA8" w:rsidRPr="006101DE" w14:paraId="2ACAE839" w14:textId="77777777" w:rsidTr="00990BD7">
        <w:trPr>
          <w:trHeight w:val="658"/>
          <w:jc w:val="center"/>
        </w:trPr>
        <w:tc>
          <w:tcPr>
            <w:tcW w:w="1388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61D58C0B" w14:textId="77777777" w:rsidR="00572DFF" w:rsidRDefault="00662A04" w:rsidP="00572DFF">
            <w:pPr>
              <w:jc w:val="center"/>
            </w:pPr>
            <w:r w:rsidRPr="006101DE">
              <w:rPr>
                <w:rFonts w:hint="eastAsia"/>
              </w:rPr>
              <w:t>補助対象</w:t>
            </w:r>
          </w:p>
          <w:p w14:paraId="00329613" w14:textId="0646B68A" w:rsidR="00E2574C" w:rsidRPr="006101DE" w:rsidRDefault="00662A04" w:rsidP="00572DFF">
            <w:pPr>
              <w:jc w:val="center"/>
              <w:rPr>
                <w:sz w:val="22"/>
              </w:rPr>
            </w:pPr>
            <w:r w:rsidRPr="006101DE">
              <w:rPr>
                <w:rFonts w:hint="eastAsia"/>
              </w:rPr>
              <w:t>経費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2FB4165E" w14:textId="77777777" w:rsidR="00E2574C" w:rsidRPr="006101DE" w:rsidRDefault="00E2574C" w:rsidP="00E53F09">
            <w:pPr>
              <w:ind w:firstLineChars="100" w:firstLine="210"/>
            </w:pPr>
            <w:r w:rsidRPr="006101DE">
              <w:rPr>
                <w:rFonts w:hint="eastAsia"/>
              </w:rPr>
              <w:t>金　　　　　　　　　　　円（消費税込み）</w:t>
            </w:r>
          </w:p>
        </w:tc>
      </w:tr>
      <w:tr w:rsidR="00A71EA8" w:rsidRPr="006101DE" w14:paraId="32D57B6E" w14:textId="77777777" w:rsidTr="00990BD7">
        <w:trPr>
          <w:trHeight w:val="759"/>
          <w:jc w:val="center"/>
        </w:trPr>
        <w:tc>
          <w:tcPr>
            <w:tcW w:w="138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89A3F1C" w14:textId="663F4001" w:rsidR="00E2574C" w:rsidRPr="006101DE" w:rsidRDefault="00E2574C" w:rsidP="00ED5BD4">
            <w:pPr>
              <w:jc w:val="center"/>
            </w:pPr>
            <w:r w:rsidRPr="006101DE">
              <w:rPr>
                <w:rFonts w:hint="eastAsia"/>
              </w:rPr>
              <w:t>補助金交付</w:t>
            </w:r>
            <w:r w:rsidRPr="00ED5BD4">
              <w:rPr>
                <w:rFonts w:hint="eastAsia"/>
                <w:spacing w:val="-12"/>
              </w:rPr>
              <w:t>申請</w:t>
            </w:r>
            <w:r w:rsidR="00ED5BD4" w:rsidRPr="00ED5BD4">
              <w:rPr>
                <w:rFonts w:hint="eastAsia"/>
                <w:spacing w:val="-12"/>
              </w:rPr>
              <w:t>(請求)</w:t>
            </w:r>
            <w:r w:rsidRPr="00ED5BD4">
              <w:rPr>
                <w:rFonts w:hint="eastAsia"/>
                <w:spacing w:val="-12"/>
              </w:rPr>
              <w:t>額</w:t>
            </w:r>
          </w:p>
        </w:tc>
        <w:tc>
          <w:tcPr>
            <w:tcW w:w="7087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073D4EF" w14:textId="6DFA2D73" w:rsidR="00E2574C" w:rsidRPr="006101DE" w:rsidRDefault="00E2574C" w:rsidP="00E53F09">
            <w:pPr>
              <w:ind w:firstLineChars="100" w:firstLine="210"/>
            </w:pPr>
            <w:r w:rsidRPr="006101DE">
              <w:rPr>
                <w:rFonts w:hint="eastAsia"/>
              </w:rPr>
              <w:t xml:space="preserve">金　　　　　　　　　　</w:t>
            </w:r>
            <w:r w:rsidR="006B227A" w:rsidRPr="006101DE">
              <w:rPr>
                <w:rFonts w:hint="eastAsia"/>
              </w:rPr>
              <w:t xml:space="preserve">　</w:t>
            </w:r>
            <w:r w:rsidRPr="006101DE">
              <w:rPr>
                <w:rFonts w:hint="eastAsia"/>
              </w:rPr>
              <w:t>円</w:t>
            </w:r>
          </w:p>
          <w:p w14:paraId="26BCC4C5" w14:textId="77777777" w:rsidR="00E2574C" w:rsidRPr="006101DE" w:rsidRDefault="00E2574C" w:rsidP="00E53F09">
            <w:r w:rsidRPr="006101DE">
              <w:rPr>
                <w:rFonts w:hint="eastAsia"/>
              </w:rPr>
              <w:t>（補助率1／2　限度額10,000円）※100円未満切捨て</w:t>
            </w:r>
          </w:p>
        </w:tc>
      </w:tr>
    </w:tbl>
    <w:p w14:paraId="14EE805B" w14:textId="37521681" w:rsidR="00E2574C" w:rsidRPr="006101DE" w:rsidRDefault="00114363" w:rsidP="00C00F59">
      <w:pPr>
        <w:spacing w:line="300" w:lineRule="exact"/>
      </w:pPr>
      <w:r w:rsidRPr="006101DE">
        <w:rPr>
          <w:rFonts w:hint="eastAsia"/>
        </w:rPr>
        <w:t>【</w:t>
      </w:r>
      <w:r w:rsidR="00E2574C" w:rsidRPr="006101DE">
        <w:rPr>
          <w:rFonts w:hint="eastAsia"/>
        </w:rPr>
        <w:t>添付書類</w:t>
      </w:r>
      <w:r w:rsidRPr="006101DE">
        <w:rPr>
          <w:rFonts w:hint="eastAsia"/>
        </w:rPr>
        <w:t>】</w:t>
      </w:r>
    </w:p>
    <w:p w14:paraId="1CBED0FE" w14:textId="4A9E2866" w:rsidR="00E2574C" w:rsidRPr="006101DE" w:rsidRDefault="00E2574C" w:rsidP="00E2574C">
      <w:pPr>
        <w:spacing w:line="300" w:lineRule="exact"/>
        <w:ind w:firstLineChars="100" w:firstLine="210"/>
      </w:pPr>
      <w:r w:rsidRPr="006101DE">
        <w:rPr>
          <w:rFonts w:hint="eastAsia"/>
        </w:rPr>
        <w:t xml:space="preserve">１　</w:t>
      </w:r>
      <w:r w:rsidR="00721705" w:rsidRPr="006101DE">
        <w:rPr>
          <w:rFonts w:hint="eastAsia"/>
        </w:rPr>
        <w:t>領収証の写しその他の補助対象経費を支出したことを証する書類</w:t>
      </w:r>
    </w:p>
    <w:p w14:paraId="5F646103" w14:textId="75BB83A1" w:rsidR="00E2574C" w:rsidRPr="006101DE" w:rsidRDefault="00E2574C" w:rsidP="00E86F20">
      <w:pPr>
        <w:spacing w:line="300" w:lineRule="exact"/>
        <w:ind w:leftChars="100" w:left="630" w:hangingChars="200" w:hanging="420"/>
      </w:pPr>
      <w:r w:rsidRPr="006101DE">
        <w:rPr>
          <w:rFonts w:hint="eastAsia"/>
        </w:rPr>
        <w:t xml:space="preserve">２　</w:t>
      </w:r>
      <w:r w:rsidR="003532C6" w:rsidRPr="003532C6">
        <w:rPr>
          <w:rFonts w:hint="eastAsia"/>
        </w:rPr>
        <w:t>補助事業に係る</w:t>
      </w:r>
      <w:r w:rsidR="00662A04" w:rsidRPr="006101DE">
        <w:rPr>
          <w:rFonts w:hint="eastAsia"/>
        </w:rPr>
        <w:t>住宅防犯対策用品及びその設置の状況を確認できる写真</w:t>
      </w:r>
    </w:p>
    <w:p w14:paraId="28EA8788" w14:textId="35B59C45" w:rsidR="00E2574C" w:rsidRPr="006101DE" w:rsidRDefault="00E2574C" w:rsidP="00662A04">
      <w:pPr>
        <w:spacing w:line="300" w:lineRule="exact"/>
        <w:ind w:leftChars="100" w:left="420" w:hangingChars="100" w:hanging="210"/>
      </w:pPr>
      <w:r w:rsidRPr="006101DE">
        <w:rPr>
          <w:rFonts w:hint="eastAsia"/>
        </w:rPr>
        <w:t xml:space="preserve">３　</w:t>
      </w:r>
      <w:r w:rsidR="003532C6" w:rsidRPr="003532C6">
        <w:rPr>
          <w:rFonts w:hint="eastAsia"/>
        </w:rPr>
        <w:t>補助事業に係る</w:t>
      </w:r>
      <w:r w:rsidR="00662A04" w:rsidRPr="006101DE">
        <w:rPr>
          <w:rFonts w:hint="eastAsia"/>
        </w:rPr>
        <w:t>住宅防犯対策用品の仕様が分かる書類</w:t>
      </w:r>
      <w:r w:rsidRPr="006101DE">
        <w:rPr>
          <w:rFonts w:hint="eastAsia"/>
        </w:rPr>
        <w:t>（カタログ、パンフレット、説明書等）</w:t>
      </w:r>
    </w:p>
    <w:p w14:paraId="4DB2CCDA" w14:textId="61B54721" w:rsidR="00662A04" w:rsidRPr="006101DE" w:rsidRDefault="00662A04" w:rsidP="00662A04">
      <w:pPr>
        <w:spacing w:line="300" w:lineRule="exact"/>
        <w:ind w:leftChars="100" w:left="420" w:hangingChars="100" w:hanging="210"/>
      </w:pPr>
      <w:r w:rsidRPr="006101DE">
        <w:rPr>
          <w:rFonts w:hint="eastAsia"/>
        </w:rPr>
        <w:t>４　補助金の振込先を確認できる書類の写し</w:t>
      </w:r>
    </w:p>
    <w:p w14:paraId="3EC73F73" w14:textId="0FEF47CB" w:rsidR="00D573AB" w:rsidRPr="006101DE" w:rsidRDefault="00662A04" w:rsidP="004D02EC">
      <w:pPr>
        <w:spacing w:line="300" w:lineRule="exact"/>
        <w:ind w:leftChars="100" w:left="420" w:hangingChars="100" w:hanging="210"/>
      </w:pPr>
      <w:r w:rsidRPr="006101DE">
        <w:rPr>
          <w:rFonts w:hint="eastAsia"/>
        </w:rPr>
        <w:t>５</w:t>
      </w:r>
      <w:r w:rsidR="00D573AB" w:rsidRPr="006101DE">
        <w:rPr>
          <w:rFonts w:hint="eastAsia"/>
        </w:rPr>
        <w:t xml:space="preserve">　</w:t>
      </w:r>
      <w:r w:rsidRPr="006101DE">
        <w:rPr>
          <w:rFonts w:hint="eastAsia"/>
        </w:rPr>
        <w:t>第三者から借用する住宅（住宅の敷地を含む。）に住宅防犯対策用品の設置</w:t>
      </w:r>
      <w:r w:rsidR="004D02EC" w:rsidRPr="006101DE">
        <w:rPr>
          <w:rFonts w:hint="eastAsia"/>
        </w:rPr>
        <w:t>を行う場合</w:t>
      </w:r>
      <w:r w:rsidR="00D573AB" w:rsidRPr="006101DE">
        <w:rPr>
          <w:rFonts w:hint="eastAsia"/>
        </w:rPr>
        <w:t>は、</w:t>
      </w:r>
      <w:r w:rsidRPr="006101DE">
        <w:rPr>
          <w:rFonts w:hint="eastAsia"/>
        </w:rPr>
        <w:t>所有者その他の権利者</w:t>
      </w:r>
      <w:r w:rsidR="004D02EC" w:rsidRPr="006101DE">
        <w:rPr>
          <w:rFonts w:hint="eastAsia"/>
        </w:rPr>
        <w:t>が記名した</w:t>
      </w:r>
      <w:r w:rsidR="00D573AB" w:rsidRPr="006101DE">
        <w:rPr>
          <w:rFonts w:hint="eastAsia"/>
        </w:rPr>
        <w:t>同意書（様式第</w:t>
      </w:r>
      <w:r w:rsidRPr="006101DE">
        <w:rPr>
          <w:rFonts w:hint="eastAsia"/>
        </w:rPr>
        <w:t>２</w:t>
      </w:r>
      <w:r w:rsidR="00D573AB" w:rsidRPr="006101DE">
        <w:rPr>
          <w:rFonts w:hint="eastAsia"/>
        </w:rPr>
        <w:t>号）</w:t>
      </w:r>
    </w:p>
    <w:p w14:paraId="31BBFF3B" w14:textId="05A3600F" w:rsidR="00662A04" w:rsidRPr="006101DE" w:rsidRDefault="00662A04" w:rsidP="004D02EC">
      <w:pPr>
        <w:spacing w:line="300" w:lineRule="exact"/>
        <w:ind w:leftChars="100" w:left="420" w:hangingChars="100" w:hanging="210"/>
      </w:pPr>
      <w:r w:rsidRPr="006101DE">
        <w:rPr>
          <w:rFonts w:hint="eastAsia"/>
        </w:rPr>
        <w:t>６　その他市長が必要と認める書類</w:t>
      </w:r>
    </w:p>
    <w:p w14:paraId="32F82524" w14:textId="0ACF9B02" w:rsidR="00E20005" w:rsidRPr="006101DE" w:rsidRDefault="00E20005" w:rsidP="00812135">
      <w:pPr>
        <w:spacing w:after="60" w:line="240" w:lineRule="atLeast"/>
        <w:ind w:left="480" w:hangingChars="200" w:hanging="480"/>
        <w:jc w:val="left"/>
        <w:rPr>
          <w:rFonts w:cs="ＭＳ 明朝"/>
          <w:sz w:val="24"/>
          <w:szCs w:val="24"/>
        </w:rPr>
      </w:pPr>
    </w:p>
    <w:p w14:paraId="685A7EDA" w14:textId="45A666B9" w:rsidR="00766936" w:rsidRPr="006101DE" w:rsidRDefault="00114363" w:rsidP="008D2E47">
      <w:pPr>
        <w:spacing w:after="60" w:line="240" w:lineRule="atLeast"/>
        <w:ind w:left="720" w:hangingChars="300" w:hanging="720"/>
        <w:rPr>
          <w:rFonts w:cs="ＭＳ 明朝"/>
          <w:sz w:val="24"/>
          <w:szCs w:val="24"/>
        </w:rPr>
      </w:pPr>
      <w:r w:rsidRPr="006101DE">
        <w:rPr>
          <w:rFonts w:cs="ＭＳ 明朝" w:hint="eastAsia"/>
          <w:sz w:val="24"/>
          <w:szCs w:val="24"/>
        </w:rPr>
        <w:t>４</w:t>
      </w:r>
      <w:r w:rsidR="00A91F6A" w:rsidRPr="006101DE">
        <w:rPr>
          <w:rFonts w:cs="ＭＳ 明朝" w:hint="eastAsia"/>
          <w:sz w:val="24"/>
          <w:szCs w:val="24"/>
        </w:rPr>
        <w:t xml:space="preserve">　その他</w:t>
      </w:r>
      <w:r w:rsidR="008D2E47" w:rsidRPr="006101DE">
        <w:rPr>
          <w:rFonts w:cs="ＭＳ 明朝" w:hint="eastAsia"/>
          <w:sz w:val="24"/>
          <w:szCs w:val="24"/>
        </w:rPr>
        <w:t>（※承諾又は希望する場合のみ、□に</w:t>
      </w:r>
      <w:r w:rsidR="008D2E47" w:rsidRPr="006101DE">
        <w:rPr>
          <w:rFonts w:ascii="Segoe UI Symbol" w:hAnsi="Segoe UI Symbol" w:cs="Segoe UI Symbol" w:hint="eastAsia"/>
          <w:sz w:val="24"/>
          <w:szCs w:val="24"/>
        </w:rPr>
        <w:t>☑</w:t>
      </w:r>
      <w:r w:rsidR="008D2E47" w:rsidRPr="006101DE">
        <w:rPr>
          <w:rFonts w:cs="ＭＳ 明朝" w:hint="eastAsia"/>
          <w:sz w:val="24"/>
          <w:szCs w:val="24"/>
        </w:rPr>
        <w:t>してください。）</w:t>
      </w:r>
    </w:p>
    <w:p w14:paraId="5F1A4E1D" w14:textId="230DFBA3" w:rsidR="007948E9" w:rsidRPr="006101DE" w:rsidRDefault="007948E9" w:rsidP="007948E9">
      <w:pPr>
        <w:spacing w:after="60" w:line="240" w:lineRule="atLeast"/>
        <w:ind w:firstLineChars="100" w:firstLine="240"/>
        <w:rPr>
          <w:rFonts w:cs="ＭＳ 明朝"/>
          <w:sz w:val="24"/>
          <w:szCs w:val="24"/>
        </w:rPr>
      </w:pPr>
      <w:r w:rsidRPr="006101DE">
        <w:rPr>
          <w:rFonts w:cs="ＭＳ 明朝" w:hint="eastAsia"/>
          <w:sz w:val="24"/>
          <w:szCs w:val="24"/>
        </w:rPr>
        <w:t>□　補助金交付（不交付）決定通知書への公印の押印省略について承諾します。</w:t>
      </w:r>
    </w:p>
    <w:p w14:paraId="0443BC0B" w14:textId="5333566B" w:rsidR="008D2E47" w:rsidRPr="006101DE" w:rsidRDefault="008D2E47" w:rsidP="00CE09FE">
      <w:pPr>
        <w:spacing w:after="60" w:line="240" w:lineRule="atLeast"/>
        <w:ind w:firstLineChars="100" w:firstLine="240"/>
        <w:rPr>
          <w:rFonts w:cs="ＭＳ 明朝"/>
          <w:sz w:val="24"/>
          <w:szCs w:val="24"/>
        </w:rPr>
      </w:pPr>
      <w:r w:rsidRPr="006101DE">
        <w:rPr>
          <w:rFonts w:cs="ＭＳ 明朝" w:hint="eastAsia"/>
          <w:sz w:val="24"/>
          <w:szCs w:val="24"/>
        </w:rPr>
        <w:t>□　補助金交付（不交付）決定通知書をデータで受け取ることを希望します。</w:t>
      </w:r>
    </w:p>
    <w:p w14:paraId="4E0EC083" w14:textId="6F4CE3C4" w:rsidR="008D2E47" w:rsidRPr="00A71EA8" w:rsidRDefault="00CE09FE" w:rsidP="008D2E47">
      <w:pPr>
        <w:spacing w:afterLines="50" w:after="167" w:line="260" w:lineRule="exact"/>
        <w:rPr>
          <w:rFonts w:ascii="Segoe UI Symbol" w:hAnsi="Segoe UI Symbol" w:cs="Segoe UI Symbol"/>
          <w:sz w:val="20"/>
        </w:rPr>
      </w:pPr>
      <w:r w:rsidRPr="006101DE">
        <w:rPr>
          <w:rFonts w:ascii="Segoe UI Symbol" w:hAnsi="Segoe UI Symbol" w:cs="Segoe UI Symbol" w:hint="eastAsia"/>
          <w:sz w:val="20"/>
        </w:rPr>
        <w:t xml:space="preserve">　　　</w:t>
      </w:r>
      <w:r w:rsidRPr="006101DE">
        <w:rPr>
          <w:rFonts w:ascii="Segoe UI Symbol" w:hAnsi="Segoe UI Symbol" w:cs="Segoe UI Symbol" w:hint="eastAsia"/>
          <w:sz w:val="20"/>
        </w:rPr>
        <w:t xml:space="preserve"> </w:t>
      </w:r>
      <w:r w:rsidRPr="006101DE">
        <w:rPr>
          <w:rFonts w:ascii="Segoe UI Symbol" w:hAnsi="Segoe UI Symbol" w:cs="Segoe UI Symbol" w:hint="eastAsia"/>
          <w:sz w:val="20"/>
        </w:rPr>
        <w:t>（通知書到達期間の短縮等の事務効率化を目的としています。）</w:t>
      </w:r>
    </w:p>
    <w:sectPr w:rsidR="008D2E47" w:rsidRPr="00A71EA8" w:rsidSect="00E20005">
      <w:pgSz w:w="11906" w:h="16838" w:code="9"/>
      <w:pgMar w:top="1304" w:right="1701" w:bottom="62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D56F" w14:textId="77777777" w:rsidR="00F05F27" w:rsidRDefault="00F05F27" w:rsidP="007D6A4D">
      <w:r>
        <w:separator/>
      </w:r>
    </w:p>
  </w:endnote>
  <w:endnote w:type="continuationSeparator" w:id="0">
    <w:p w14:paraId="76B77689" w14:textId="77777777" w:rsidR="00F05F27" w:rsidRDefault="00F05F27" w:rsidP="007D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1D4F" w14:textId="77777777" w:rsidR="00F05F27" w:rsidRDefault="00F05F27" w:rsidP="007D6A4D">
      <w:r>
        <w:separator/>
      </w:r>
    </w:p>
  </w:footnote>
  <w:footnote w:type="continuationSeparator" w:id="0">
    <w:p w14:paraId="7D839734" w14:textId="77777777" w:rsidR="00F05F27" w:rsidRDefault="00F05F27" w:rsidP="007D6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523098B"/>
    <w:multiLevelType w:val="hybridMultilevel"/>
    <w:tmpl w:val="FC88914A"/>
    <w:lvl w:ilvl="0" w:tplc="DE483210">
      <w:numFmt w:val="bullet"/>
      <w:lvlText w:val="□"/>
      <w:lvlJc w:val="left"/>
      <w:pPr>
        <w:ind w:left="454" w:hanging="454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1A515DE0"/>
    <w:multiLevelType w:val="hybridMultilevel"/>
    <w:tmpl w:val="262A89BC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2013553"/>
    <w:multiLevelType w:val="hybridMultilevel"/>
    <w:tmpl w:val="75AA797E"/>
    <w:lvl w:ilvl="0" w:tplc="215E93D2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38E021D4"/>
    <w:multiLevelType w:val="hybridMultilevel"/>
    <w:tmpl w:val="E96A1C28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55990FCD"/>
    <w:multiLevelType w:val="hybridMultilevel"/>
    <w:tmpl w:val="1F00A5E4"/>
    <w:lvl w:ilvl="0" w:tplc="CDBA06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6820AF4"/>
    <w:multiLevelType w:val="hybridMultilevel"/>
    <w:tmpl w:val="B6AC79E6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2726F26"/>
    <w:multiLevelType w:val="hybridMultilevel"/>
    <w:tmpl w:val="A1AE0686"/>
    <w:lvl w:ilvl="0" w:tplc="DE483210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2A77DBA"/>
    <w:multiLevelType w:val="hybridMultilevel"/>
    <w:tmpl w:val="3E6AE6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3310D24"/>
    <w:multiLevelType w:val="hybridMultilevel"/>
    <w:tmpl w:val="8A6A82C4"/>
    <w:lvl w:ilvl="0" w:tplc="17BAC03E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6FFC7293"/>
    <w:multiLevelType w:val="hybridMultilevel"/>
    <w:tmpl w:val="A930416A"/>
    <w:lvl w:ilvl="0" w:tplc="F488BC92">
      <w:numFmt w:val="bullet"/>
      <w:lvlText w:val="□"/>
      <w:lvlJc w:val="left"/>
      <w:pPr>
        <w:ind w:left="440" w:hanging="44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6842601">
    <w:abstractNumId w:val="9"/>
  </w:num>
  <w:num w:numId="2" w16cid:durableId="532571632">
    <w:abstractNumId w:val="7"/>
  </w:num>
  <w:num w:numId="3" w16cid:durableId="1693798266">
    <w:abstractNumId w:val="6"/>
  </w:num>
  <w:num w:numId="4" w16cid:durableId="1892766805">
    <w:abstractNumId w:val="5"/>
  </w:num>
  <w:num w:numId="5" w16cid:durableId="1072627795">
    <w:abstractNumId w:val="4"/>
  </w:num>
  <w:num w:numId="6" w16cid:durableId="1454441865">
    <w:abstractNumId w:val="8"/>
  </w:num>
  <w:num w:numId="7" w16cid:durableId="843785729">
    <w:abstractNumId w:val="3"/>
  </w:num>
  <w:num w:numId="8" w16cid:durableId="1938173229">
    <w:abstractNumId w:val="2"/>
  </w:num>
  <w:num w:numId="9" w16cid:durableId="522982330">
    <w:abstractNumId w:val="1"/>
  </w:num>
  <w:num w:numId="10" w16cid:durableId="1170172725">
    <w:abstractNumId w:val="0"/>
  </w:num>
  <w:num w:numId="11" w16cid:durableId="1290167401">
    <w:abstractNumId w:val="18"/>
  </w:num>
  <w:num w:numId="12" w16cid:durableId="1855145723">
    <w:abstractNumId w:val="17"/>
  </w:num>
  <w:num w:numId="13" w16cid:durableId="1988777646">
    <w:abstractNumId w:val="12"/>
  </w:num>
  <w:num w:numId="14" w16cid:durableId="1370648655">
    <w:abstractNumId w:val="10"/>
  </w:num>
  <w:num w:numId="15" w16cid:durableId="131023175">
    <w:abstractNumId w:val="19"/>
  </w:num>
  <w:num w:numId="16" w16cid:durableId="498810589">
    <w:abstractNumId w:val="14"/>
  </w:num>
  <w:num w:numId="17" w16cid:durableId="1371414506">
    <w:abstractNumId w:val="11"/>
  </w:num>
  <w:num w:numId="18" w16cid:durableId="583146773">
    <w:abstractNumId w:val="16"/>
  </w:num>
  <w:num w:numId="19" w16cid:durableId="49425005">
    <w:abstractNumId w:val="15"/>
  </w:num>
  <w:num w:numId="20" w16cid:durableId="1364482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46"/>
    <w:rsid w:val="0000404D"/>
    <w:rsid w:val="00006825"/>
    <w:rsid w:val="000120A1"/>
    <w:rsid w:val="00022654"/>
    <w:rsid w:val="000367B5"/>
    <w:rsid w:val="0005095C"/>
    <w:rsid w:val="00064B48"/>
    <w:rsid w:val="000977D1"/>
    <w:rsid w:val="000A5541"/>
    <w:rsid w:val="000A7319"/>
    <w:rsid w:val="000B60E8"/>
    <w:rsid w:val="000C5B8F"/>
    <w:rsid w:val="000C6273"/>
    <w:rsid w:val="000F5597"/>
    <w:rsid w:val="000F64FC"/>
    <w:rsid w:val="00105EBA"/>
    <w:rsid w:val="00106E8A"/>
    <w:rsid w:val="00114363"/>
    <w:rsid w:val="001329A5"/>
    <w:rsid w:val="0013314C"/>
    <w:rsid w:val="0013581E"/>
    <w:rsid w:val="0014257F"/>
    <w:rsid w:val="00155E1A"/>
    <w:rsid w:val="00160818"/>
    <w:rsid w:val="00160B67"/>
    <w:rsid w:val="0016415F"/>
    <w:rsid w:val="00177C22"/>
    <w:rsid w:val="00184FF2"/>
    <w:rsid w:val="00185852"/>
    <w:rsid w:val="00195351"/>
    <w:rsid w:val="001B47C4"/>
    <w:rsid w:val="001C1100"/>
    <w:rsid w:val="001D0AA1"/>
    <w:rsid w:val="001D375A"/>
    <w:rsid w:val="001F785B"/>
    <w:rsid w:val="0020344C"/>
    <w:rsid w:val="00204DCA"/>
    <w:rsid w:val="0021565B"/>
    <w:rsid w:val="00223E62"/>
    <w:rsid w:val="00224DD0"/>
    <w:rsid w:val="002307B3"/>
    <w:rsid w:val="00234BEC"/>
    <w:rsid w:val="00237FBE"/>
    <w:rsid w:val="002511F0"/>
    <w:rsid w:val="002532E4"/>
    <w:rsid w:val="00262AE1"/>
    <w:rsid w:val="00263085"/>
    <w:rsid w:val="0026799A"/>
    <w:rsid w:val="00273261"/>
    <w:rsid w:val="002851C4"/>
    <w:rsid w:val="00291F69"/>
    <w:rsid w:val="0029779A"/>
    <w:rsid w:val="002A0866"/>
    <w:rsid w:val="002C4873"/>
    <w:rsid w:val="002D3C8F"/>
    <w:rsid w:val="002D4E76"/>
    <w:rsid w:val="002D6667"/>
    <w:rsid w:val="002E65D8"/>
    <w:rsid w:val="002E6E4A"/>
    <w:rsid w:val="003000BD"/>
    <w:rsid w:val="00301952"/>
    <w:rsid w:val="0030798C"/>
    <w:rsid w:val="00307E9E"/>
    <w:rsid w:val="003207CE"/>
    <w:rsid w:val="0032253A"/>
    <w:rsid w:val="00327B72"/>
    <w:rsid w:val="00327E6F"/>
    <w:rsid w:val="00341713"/>
    <w:rsid w:val="00341C9A"/>
    <w:rsid w:val="00345240"/>
    <w:rsid w:val="003453A0"/>
    <w:rsid w:val="0034639D"/>
    <w:rsid w:val="003532C6"/>
    <w:rsid w:val="003643F0"/>
    <w:rsid w:val="00375F57"/>
    <w:rsid w:val="00382E55"/>
    <w:rsid w:val="00383B39"/>
    <w:rsid w:val="00386208"/>
    <w:rsid w:val="003959D1"/>
    <w:rsid w:val="00395B00"/>
    <w:rsid w:val="003A0886"/>
    <w:rsid w:val="003A4A8B"/>
    <w:rsid w:val="003C0E3B"/>
    <w:rsid w:val="003C2336"/>
    <w:rsid w:val="003C2F17"/>
    <w:rsid w:val="003D0624"/>
    <w:rsid w:val="003D0EA6"/>
    <w:rsid w:val="003D3B89"/>
    <w:rsid w:val="00402FF4"/>
    <w:rsid w:val="00413F7E"/>
    <w:rsid w:val="004167CD"/>
    <w:rsid w:val="004331CF"/>
    <w:rsid w:val="00456380"/>
    <w:rsid w:val="0046056B"/>
    <w:rsid w:val="004777D0"/>
    <w:rsid w:val="00477DC4"/>
    <w:rsid w:val="00483924"/>
    <w:rsid w:val="0048536B"/>
    <w:rsid w:val="00491EEB"/>
    <w:rsid w:val="004B49BE"/>
    <w:rsid w:val="004B7934"/>
    <w:rsid w:val="004B7DDB"/>
    <w:rsid w:val="004C38CA"/>
    <w:rsid w:val="004D02EC"/>
    <w:rsid w:val="004D6B03"/>
    <w:rsid w:val="004D6D35"/>
    <w:rsid w:val="004E093F"/>
    <w:rsid w:val="00502A5D"/>
    <w:rsid w:val="00503A87"/>
    <w:rsid w:val="00504180"/>
    <w:rsid w:val="00515C85"/>
    <w:rsid w:val="0054100E"/>
    <w:rsid w:val="00560DF9"/>
    <w:rsid w:val="00562A3A"/>
    <w:rsid w:val="00564D4D"/>
    <w:rsid w:val="00572DFF"/>
    <w:rsid w:val="00577709"/>
    <w:rsid w:val="00580732"/>
    <w:rsid w:val="00591FDC"/>
    <w:rsid w:val="005A1267"/>
    <w:rsid w:val="005B221D"/>
    <w:rsid w:val="005B3E3C"/>
    <w:rsid w:val="005B7D59"/>
    <w:rsid w:val="005D165A"/>
    <w:rsid w:val="005D34FA"/>
    <w:rsid w:val="005E00D2"/>
    <w:rsid w:val="00605CB5"/>
    <w:rsid w:val="006101DE"/>
    <w:rsid w:val="00614528"/>
    <w:rsid w:val="00642B96"/>
    <w:rsid w:val="006536D3"/>
    <w:rsid w:val="00653E32"/>
    <w:rsid w:val="00655430"/>
    <w:rsid w:val="00662A04"/>
    <w:rsid w:val="00680AF7"/>
    <w:rsid w:val="006903B0"/>
    <w:rsid w:val="00691F1A"/>
    <w:rsid w:val="00697B9E"/>
    <w:rsid w:val="006A203D"/>
    <w:rsid w:val="006A2688"/>
    <w:rsid w:val="006B227A"/>
    <w:rsid w:val="006B66B0"/>
    <w:rsid w:val="006C2297"/>
    <w:rsid w:val="006D2022"/>
    <w:rsid w:val="006E4850"/>
    <w:rsid w:val="006F5B83"/>
    <w:rsid w:val="0070310C"/>
    <w:rsid w:val="0072149F"/>
    <w:rsid w:val="00721705"/>
    <w:rsid w:val="00733287"/>
    <w:rsid w:val="0073505E"/>
    <w:rsid w:val="00737017"/>
    <w:rsid w:val="00745234"/>
    <w:rsid w:val="0076291E"/>
    <w:rsid w:val="00764F14"/>
    <w:rsid w:val="007658B3"/>
    <w:rsid w:val="00766936"/>
    <w:rsid w:val="00767B67"/>
    <w:rsid w:val="007713F4"/>
    <w:rsid w:val="00776C81"/>
    <w:rsid w:val="007811E5"/>
    <w:rsid w:val="00782C6B"/>
    <w:rsid w:val="007948E9"/>
    <w:rsid w:val="007B5627"/>
    <w:rsid w:val="007B61B9"/>
    <w:rsid w:val="007C35D8"/>
    <w:rsid w:val="007D6A4D"/>
    <w:rsid w:val="007E6578"/>
    <w:rsid w:val="007F1A52"/>
    <w:rsid w:val="007F43B9"/>
    <w:rsid w:val="00800CD2"/>
    <w:rsid w:val="00812135"/>
    <w:rsid w:val="00815F7F"/>
    <w:rsid w:val="0083080C"/>
    <w:rsid w:val="00851574"/>
    <w:rsid w:val="0086077B"/>
    <w:rsid w:val="00861AA6"/>
    <w:rsid w:val="00863C5D"/>
    <w:rsid w:val="00865AE7"/>
    <w:rsid w:val="008869B0"/>
    <w:rsid w:val="00890838"/>
    <w:rsid w:val="008A6694"/>
    <w:rsid w:val="008C3459"/>
    <w:rsid w:val="008D2E47"/>
    <w:rsid w:val="008E14EE"/>
    <w:rsid w:val="008E7C1D"/>
    <w:rsid w:val="0090201A"/>
    <w:rsid w:val="00902C2A"/>
    <w:rsid w:val="00903475"/>
    <w:rsid w:val="00904CD9"/>
    <w:rsid w:val="009055CA"/>
    <w:rsid w:val="009100BA"/>
    <w:rsid w:val="00911D94"/>
    <w:rsid w:val="009121BA"/>
    <w:rsid w:val="00921424"/>
    <w:rsid w:val="009269FA"/>
    <w:rsid w:val="00932443"/>
    <w:rsid w:val="009342F8"/>
    <w:rsid w:val="00943095"/>
    <w:rsid w:val="009445F6"/>
    <w:rsid w:val="00945F0F"/>
    <w:rsid w:val="00971BD9"/>
    <w:rsid w:val="00984C49"/>
    <w:rsid w:val="00990BD7"/>
    <w:rsid w:val="00993EFD"/>
    <w:rsid w:val="009C0D8B"/>
    <w:rsid w:val="009F6187"/>
    <w:rsid w:val="00A01023"/>
    <w:rsid w:val="00A02338"/>
    <w:rsid w:val="00A21C88"/>
    <w:rsid w:val="00A253EE"/>
    <w:rsid w:val="00A349F9"/>
    <w:rsid w:val="00A44C7D"/>
    <w:rsid w:val="00A44D78"/>
    <w:rsid w:val="00A45BA1"/>
    <w:rsid w:val="00A53C46"/>
    <w:rsid w:val="00A614D2"/>
    <w:rsid w:val="00A67E44"/>
    <w:rsid w:val="00A70268"/>
    <w:rsid w:val="00A71EA8"/>
    <w:rsid w:val="00A73D82"/>
    <w:rsid w:val="00A91ED7"/>
    <w:rsid w:val="00A91F6A"/>
    <w:rsid w:val="00AA2C6B"/>
    <w:rsid w:val="00AA4400"/>
    <w:rsid w:val="00AA458D"/>
    <w:rsid w:val="00AB14A0"/>
    <w:rsid w:val="00AB1E1D"/>
    <w:rsid w:val="00AC196B"/>
    <w:rsid w:val="00AC2CE1"/>
    <w:rsid w:val="00AD20C1"/>
    <w:rsid w:val="00AE64C2"/>
    <w:rsid w:val="00AE76F8"/>
    <w:rsid w:val="00AF2607"/>
    <w:rsid w:val="00B105C6"/>
    <w:rsid w:val="00B17B2F"/>
    <w:rsid w:val="00B30DC5"/>
    <w:rsid w:val="00B344D6"/>
    <w:rsid w:val="00B4290A"/>
    <w:rsid w:val="00B44B69"/>
    <w:rsid w:val="00B53982"/>
    <w:rsid w:val="00B62E33"/>
    <w:rsid w:val="00B65A07"/>
    <w:rsid w:val="00B66E5F"/>
    <w:rsid w:val="00B917CA"/>
    <w:rsid w:val="00B94D59"/>
    <w:rsid w:val="00BA1A7E"/>
    <w:rsid w:val="00BC62F7"/>
    <w:rsid w:val="00BE2082"/>
    <w:rsid w:val="00BF0F0B"/>
    <w:rsid w:val="00BF2DB4"/>
    <w:rsid w:val="00C00F59"/>
    <w:rsid w:val="00C05CAB"/>
    <w:rsid w:val="00C2491F"/>
    <w:rsid w:val="00C25E4F"/>
    <w:rsid w:val="00C312A3"/>
    <w:rsid w:val="00C319A0"/>
    <w:rsid w:val="00C416B4"/>
    <w:rsid w:val="00C44F57"/>
    <w:rsid w:val="00C50F32"/>
    <w:rsid w:val="00C5447B"/>
    <w:rsid w:val="00C56FB7"/>
    <w:rsid w:val="00C60F42"/>
    <w:rsid w:val="00C61A88"/>
    <w:rsid w:val="00C70D2B"/>
    <w:rsid w:val="00C7337F"/>
    <w:rsid w:val="00C7538A"/>
    <w:rsid w:val="00C76DF6"/>
    <w:rsid w:val="00CC2C2A"/>
    <w:rsid w:val="00CC3186"/>
    <w:rsid w:val="00CC373D"/>
    <w:rsid w:val="00CC5A55"/>
    <w:rsid w:val="00CD1116"/>
    <w:rsid w:val="00CE09FE"/>
    <w:rsid w:val="00CE596B"/>
    <w:rsid w:val="00CE6D3C"/>
    <w:rsid w:val="00CF31E2"/>
    <w:rsid w:val="00CF5F8A"/>
    <w:rsid w:val="00D20169"/>
    <w:rsid w:val="00D20535"/>
    <w:rsid w:val="00D22C8E"/>
    <w:rsid w:val="00D2774E"/>
    <w:rsid w:val="00D3071D"/>
    <w:rsid w:val="00D33676"/>
    <w:rsid w:val="00D41A40"/>
    <w:rsid w:val="00D4645B"/>
    <w:rsid w:val="00D573AB"/>
    <w:rsid w:val="00D61D36"/>
    <w:rsid w:val="00D64C46"/>
    <w:rsid w:val="00D676A6"/>
    <w:rsid w:val="00D82C65"/>
    <w:rsid w:val="00D9340D"/>
    <w:rsid w:val="00DA63B1"/>
    <w:rsid w:val="00DB41C3"/>
    <w:rsid w:val="00DB7D10"/>
    <w:rsid w:val="00DC3829"/>
    <w:rsid w:val="00DE1831"/>
    <w:rsid w:val="00DF3044"/>
    <w:rsid w:val="00DF49E1"/>
    <w:rsid w:val="00DF6717"/>
    <w:rsid w:val="00DF6BA3"/>
    <w:rsid w:val="00DF78D8"/>
    <w:rsid w:val="00E01FFD"/>
    <w:rsid w:val="00E16E2E"/>
    <w:rsid w:val="00E20005"/>
    <w:rsid w:val="00E2574C"/>
    <w:rsid w:val="00E52F07"/>
    <w:rsid w:val="00E54045"/>
    <w:rsid w:val="00E56E45"/>
    <w:rsid w:val="00E612EB"/>
    <w:rsid w:val="00E6389C"/>
    <w:rsid w:val="00E70CCF"/>
    <w:rsid w:val="00E80959"/>
    <w:rsid w:val="00E812EB"/>
    <w:rsid w:val="00E86F20"/>
    <w:rsid w:val="00E91F52"/>
    <w:rsid w:val="00E96011"/>
    <w:rsid w:val="00E96995"/>
    <w:rsid w:val="00EA776D"/>
    <w:rsid w:val="00EB3BB8"/>
    <w:rsid w:val="00EC085E"/>
    <w:rsid w:val="00EC6B86"/>
    <w:rsid w:val="00ED0BBC"/>
    <w:rsid w:val="00ED5BD4"/>
    <w:rsid w:val="00ED62C0"/>
    <w:rsid w:val="00EF6FFD"/>
    <w:rsid w:val="00F05F27"/>
    <w:rsid w:val="00F07472"/>
    <w:rsid w:val="00F135CE"/>
    <w:rsid w:val="00F1771C"/>
    <w:rsid w:val="00F23605"/>
    <w:rsid w:val="00F245A0"/>
    <w:rsid w:val="00F306CF"/>
    <w:rsid w:val="00F3599D"/>
    <w:rsid w:val="00F403C9"/>
    <w:rsid w:val="00F4103C"/>
    <w:rsid w:val="00F47478"/>
    <w:rsid w:val="00F52B48"/>
    <w:rsid w:val="00F5707E"/>
    <w:rsid w:val="00F93165"/>
    <w:rsid w:val="00F962B0"/>
    <w:rsid w:val="00FA5D85"/>
    <w:rsid w:val="00FB5C11"/>
    <w:rsid w:val="00FD07D7"/>
    <w:rsid w:val="00FD5D7A"/>
    <w:rsid w:val="00FE12CC"/>
    <w:rsid w:val="00FE45A7"/>
    <w:rsid w:val="00FE5E6E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974E8"/>
  <w14:defaultImageDpi w14:val="0"/>
  <w15:docId w15:val="{C5788171-F452-4636-8437-5C914DCE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815F7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815F7F"/>
    <w:rPr>
      <w:rFonts w:asciiTheme="majorHAnsi" w:eastAsiaTheme="majorEastAsia" w:hAnsiTheme="majorHAnsi" w:cs="Times New Roman"/>
      <w:sz w:val="18"/>
      <w:szCs w:val="18"/>
    </w:rPr>
  </w:style>
  <w:style w:type="paragraph" w:styleId="Web">
    <w:name w:val="Normal (Web)"/>
    <w:basedOn w:val="a"/>
    <w:uiPriority w:val="99"/>
    <w:rsid w:val="005B221D"/>
    <w:pPr>
      <w:widowControl/>
      <w:wordWrap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  <w:szCs w:val="24"/>
    </w:rPr>
  </w:style>
  <w:style w:type="table" w:styleId="aa">
    <w:name w:val="Table Grid"/>
    <w:basedOn w:val="a1"/>
    <w:uiPriority w:val="39"/>
    <w:rsid w:val="005B2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AE64C2"/>
    <w:pPr>
      <w:widowControl w:val="0"/>
      <w:suppressAutoHyphens/>
      <w:overflowPunct w:val="0"/>
      <w:autoSpaceDE w:val="0"/>
      <w:spacing w:line="309" w:lineRule="exact"/>
      <w:jc w:val="both"/>
    </w:pPr>
    <w:rPr>
      <w:rFonts w:cs="ＭＳ 明朝"/>
      <w:spacing w:val="7"/>
      <w:kern w:val="1"/>
    </w:rPr>
  </w:style>
  <w:style w:type="paragraph" w:styleId="ac">
    <w:name w:val="List Paragraph"/>
    <w:basedOn w:val="a"/>
    <w:uiPriority w:val="34"/>
    <w:qFormat/>
    <w:rsid w:val="00C7337F"/>
    <w:pPr>
      <w:ind w:leftChars="400" w:left="840"/>
    </w:pPr>
  </w:style>
  <w:style w:type="table" w:customStyle="1" w:styleId="1">
    <w:name w:val="表 (格子)1"/>
    <w:basedOn w:val="a1"/>
    <w:next w:val="aa"/>
    <w:uiPriority w:val="39"/>
    <w:rsid w:val="00E2574C"/>
    <w:rPr>
      <w:rFonts w:ascii="ＭＳ 明朝" w:hAnsi="ＭＳ 明朝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rsid w:val="0054100E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4100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4100E"/>
    <w:rPr>
      <w:rFonts w:ascii="ＭＳ 明朝"/>
      <w:sz w:val="21"/>
    </w:rPr>
  </w:style>
  <w:style w:type="paragraph" w:styleId="af0">
    <w:name w:val="annotation subject"/>
    <w:basedOn w:val="ae"/>
    <w:next w:val="ae"/>
    <w:link w:val="af1"/>
    <w:uiPriority w:val="99"/>
    <w:rsid w:val="0054100E"/>
    <w:rPr>
      <w:b/>
      <w:bCs/>
    </w:rPr>
  </w:style>
  <w:style w:type="character" w:customStyle="1" w:styleId="af1">
    <w:name w:val="コメント内容 (文字)"/>
    <w:basedOn w:val="af"/>
    <w:link w:val="af0"/>
    <w:uiPriority w:val="99"/>
    <w:rsid w:val="0054100E"/>
    <w:rPr>
      <w:rFonts w:ascii="ＭＳ 明朝"/>
      <w:b/>
      <w:bCs/>
      <w:sz w:val="21"/>
    </w:rPr>
  </w:style>
  <w:style w:type="paragraph" w:styleId="af2">
    <w:name w:val="Revision"/>
    <w:hidden/>
    <w:uiPriority w:val="99"/>
    <w:semiHidden/>
    <w:rsid w:val="004B49BE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E2E79-098B-413D-AA41-F9A207BB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20</TotalTime>
  <Pages>2</Pages>
  <Words>1199</Words>
  <Characters>192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002832</dc:creator>
  <cp:keywords/>
  <dc:description/>
  <cp:lastModifiedBy>sunakawa-yuuya@city.kakamigahara.lg.jp</cp:lastModifiedBy>
  <cp:revision>11</cp:revision>
  <cp:lastPrinted>2026-07-06T02:04:00Z</cp:lastPrinted>
  <dcterms:created xsi:type="dcterms:W3CDTF">2026-06-30T00:14:00Z</dcterms:created>
  <dcterms:modified xsi:type="dcterms:W3CDTF">2026-07-06T08:16:00Z</dcterms:modified>
</cp:coreProperties>
</file>